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06B171" w14:textId="50731D73" w:rsidR="00D27C32" w:rsidRDefault="00A8601C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CD1F5BE" wp14:editId="4DCD74FB">
                <wp:simplePos x="0" y="0"/>
                <wp:positionH relativeFrom="page">
                  <wp:posOffset>457200</wp:posOffset>
                </wp:positionH>
                <wp:positionV relativeFrom="page">
                  <wp:posOffset>7655560</wp:posOffset>
                </wp:positionV>
                <wp:extent cx="2371090" cy="1945640"/>
                <wp:effectExtent l="0" t="0" r="0" b="0"/>
                <wp:wrapTight wrapText="bothSides">
                  <wp:wrapPolygon edited="0">
                    <wp:start x="231" y="282"/>
                    <wp:lineTo x="231" y="20867"/>
                    <wp:lineTo x="21056" y="20867"/>
                    <wp:lineTo x="21056" y="282"/>
                    <wp:lineTo x="231" y="282"/>
                  </wp:wrapPolygon>
                </wp:wrapTight>
                <wp:docPr id="4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850682E" w14:textId="77777777" w:rsidR="00F51BEA" w:rsidRDefault="00F51BEA" w:rsidP="00D27C32">
                            <w:pPr>
                              <w:pStyle w:val="BodyText2"/>
                            </w:pPr>
                            <w:r>
                              <w:t>In addition to earning money during the game, there are additional awards to the top 3 companies for:</w:t>
                            </w:r>
                          </w:p>
                          <w:p w14:paraId="4FB998D5" w14:textId="77777777" w:rsidR="00F51BEA" w:rsidRDefault="00F51BEA" w:rsidP="00D27C32">
                            <w:pPr>
                              <w:pStyle w:val="BodyText2"/>
                            </w:pPr>
                            <w:r>
                              <w:br/>
                              <w:t xml:space="preserve">1. </w:t>
                            </w:r>
                            <w:r w:rsidRPr="00F73AF4">
                              <w:rPr>
                                <w:strike/>
                              </w:rPr>
                              <w:t>Farthest Flight</w:t>
                            </w:r>
                            <w:r>
                              <w:br/>
                              <w:t xml:space="preserve">2. </w:t>
                            </w:r>
                            <w:r w:rsidRPr="00F73AF4">
                              <w:rPr>
                                <w:strike/>
                              </w:rPr>
                              <w:t>Longest (time) Flight</w:t>
                            </w:r>
                          </w:p>
                          <w:p w14:paraId="1E290157" w14:textId="77777777" w:rsidR="00F51BEA" w:rsidRDefault="00F51BEA" w:rsidP="00D27C32">
                            <w:pPr>
                              <w:pStyle w:val="BodyText2"/>
                            </w:pPr>
                            <w:r>
                              <w:t>3. Most Artistic Aircraft</w:t>
                            </w:r>
                          </w:p>
                          <w:p w14:paraId="262537E8" w14:textId="77777777" w:rsidR="00F51BEA" w:rsidRDefault="00F51BEA" w:rsidP="00D27C32">
                            <w:pPr>
                              <w:pStyle w:val="BodyText2"/>
                            </w:pPr>
                          </w:p>
                          <w:p w14:paraId="7CDE75D3" w14:textId="52F00E32" w:rsidR="00F51BEA" w:rsidRDefault="00F73AF4" w:rsidP="00D27C32">
                            <w:pPr>
                              <w:pStyle w:val="BodyText2"/>
                            </w:pPr>
                            <w:r>
                              <w:t xml:space="preserve">First prize: $2,000, </w:t>
                            </w:r>
                            <w:r>
                              <w:br/>
                              <w:t>Second prize: $1,500</w:t>
                            </w:r>
                            <w:r>
                              <w:br/>
                              <w:t>Third prize: $1</w:t>
                            </w:r>
                            <w:r w:rsidR="00F51BEA">
                              <w:t>,000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6" type="#_x0000_t202" style="position:absolute;margin-left:36pt;margin-top:602.8pt;width:186.7pt;height:153.2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" mv:complextextbox="1" filled="f" stroked="f">
                <v:textbox inset=",7.2pt,,7.2pt">
                  <w:txbxContent>
                    <w:p w14:paraId="4850682E" w14:textId="77777777" w:rsidR="00F51BEA" w:rsidRDefault="00F51BEA" w:rsidP="00D27C32">
                      <w:pPr>
                        <w:pStyle w:val="BodyText2"/>
                      </w:pPr>
                      <w:r>
                        <w:t>In addition to earning money during the game, there are additional awards to the top 3 companies for:</w:t>
                      </w:r>
                    </w:p>
                    <w:p w14:paraId="4FB998D5" w14:textId="77777777" w:rsidR="00F51BEA" w:rsidRDefault="00F51BEA" w:rsidP="00D27C32">
                      <w:pPr>
                        <w:pStyle w:val="BodyText2"/>
                      </w:pPr>
                      <w:r>
                        <w:br/>
                        <w:t xml:space="preserve">1. </w:t>
                      </w:r>
                      <w:r w:rsidRPr="00F73AF4">
                        <w:rPr>
                          <w:strike/>
                        </w:rPr>
                        <w:t>Farthest Flight</w:t>
                      </w:r>
                      <w:r>
                        <w:br/>
                        <w:t xml:space="preserve">2. </w:t>
                      </w:r>
                      <w:r w:rsidRPr="00F73AF4">
                        <w:rPr>
                          <w:strike/>
                        </w:rPr>
                        <w:t>Longest (time) Flight</w:t>
                      </w:r>
                    </w:p>
                    <w:p w14:paraId="1E290157" w14:textId="77777777" w:rsidR="00F51BEA" w:rsidRDefault="00F51BEA" w:rsidP="00D27C32">
                      <w:pPr>
                        <w:pStyle w:val="BodyText2"/>
                      </w:pPr>
                      <w:r>
                        <w:t>3. Most Artistic Aircraft</w:t>
                      </w:r>
                    </w:p>
                    <w:p w14:paraId="262537E8" w14:textId="77777777" w:rsidR="00F51BEA" w:rsidRDefault="00F51BEA" w:rsidP="00D27C32">
                      <w:pPr>
                        <w:pStyle w:val="BodyText2"/>
                      </w:pPr>
                    </w:p>
                    <w:p w14:paraId="7CDE75D3" w14:textId="52F00E32" w:rsidR="00F51BEA" w:rsidRDefault="00F73AF4" w:rsidP="00D27C32">
                      <w:pPr>
                        <w:pStyle w:val="BodyText2"/>
                      </w:pPr>
                      <w:r>
                        <w:t xml:space="preserve">First prize: $2,000, </w:t>
                      </w:r>
                      <w:r>
                        <w:br/>
                        <w:t>Second prize: $1,500</w:t>
                      </w:r>
                      <w:r>
                        <w:br/>
                        <w:t>Third prize: $1</w:t>
                      </w:r>
                      <w:r w:rsidR="00F51BEA">
                        <w:t>,000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E0D9DDE" wp14:editId="4B6E41F0">
                <wp:simplePos x="0" y="0"/>
                <wp:positionH relativeFrom="page">
                  <wp:posOffset>2926080</wp:posOffset>
                </wp:positionH>
                <wp:positionV relativeFrom="page">
                  <wp:posOffset>5765800</wp:posOffset>
                </wp:positionV>
                <wp:extent cx="4236720" cy="3835400"/>
                <wp:effectExtent l="0" t="0" r="0" b="0"/>
                <wp:wrapTight wrapText="bothSides">
                  <wp:wrapPolygon edited="0">
                    <wp:start x="129" y="0"/>
                    <wp:lineTo x="129" y="21457"/>
                    <wp:lineTo x="21367" y="21457"/>
                    <wp:lineTo x="21367" y="0"/>
                    <wp:lineTo x="129" y="0"/>
                  </wp:wrapPolygon>
                </wp:wrapTight>
                <wp:docPr id="5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383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D3AD6CA" w14:textId="77777777" w:rsidR="00F51BEA" w:rsidRDefault="00F51BEA" w:rsidP="00394E30">
                            <w:pPr>
                              <w:pStyle w:val="BodyText3"/>
                              <w:numPr>
                                <w:ilvl w:val="0"/>
                                <w:numId w:val="3"/>
                              </w:numPr>
                              <w:ind w:left="630"/>
                            </w:pPr>
                            <w:proofErr w:type="gramStart"/>
                            <w:r>
                              <w:t>Each of your purchases and earnings must be initialed by a teacher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454EC1A6" w14:textId="77777777" w:rsidR="00F51BEA" w:rsidRDefault="00F51BEA" w:rsidP="003D6DCA">
                            <w:pPr>
                              <w:pStyle w:val="BodyText3"/>
                              <w:numPr>
                                <w:ilvl w:val="0"/>
                                <w:numId w:val="3"/>
                              </w:numPr>
                              <w:ind w:left="630"/>
                            </w:pPr>
                            <w:r>
                              <w:t>You may only use supplies purchased at the store.</w:t>
                            </w:r>
                          </w:p>
                          <w:p w14:paraId="7967D4F8" w14:textId="77777777" w:rsidR="00F51BEA" w:rsidRDefault="00F51BEA" w:rsidP="003D6DCA">
                            <w:pPr>
                              <w:pStyle w:val="BodyText3"/>
                              <w:numPr>
                                <w:ilvl w:val="0"/>
                                <w:numId w:val="3"/>
                              </w:numPr>
                              <w:ind w:left="630"/>
                            </w:pPr>
                            <w:r>
                              <w:t>Each plane may be tested as often as you wish, but may be flown for earnings only once (in the big gym).</w:t>
                            </w:r>
                          </w:p>
                          <w:p w14:paraId="1F621BDE" w14:textId="77777777" w:rsidR="00F51BEA" w:rsidRDefault="00F51BEA" w:rsidP="003D6DCA">
                            <w:pPr>
                              <w:pStyle w:val="BodyText3"/>
                              <w:numPr>
                                <w:ilvl w:val="0"/>
                                <w:numId w:val="3"/>
                              </w:numPr>
                              <w:ind w:left="630"/>
                            </w:pPr>
                            <w:r>
                              <w:t>You may work together with another company to buy more expensive supplies and plans.</w:t>
                            </w:r>
                          </w:p>
                          <w:p w14:paraId="11D3CB2C" w14:textId="77777777" w:rsidR="00F51BEA" w:rsidRDefault="00F51BEA" w:rsidP="00394E30">
                            <w:pPr>
                              <w:pStyle w:val="BodyText3"/>
                              <w:numPr>
                                <w:ilvl w:val="0"/>
                                <w:numId w:val="3"/>
                              </w:numPr>
                              <w:ind w:left="630"/>
                            </w:pPr>
                            <w:r>
                              <w:t>You will be fined $25 if you fly an airplane anywhere other than in the test area (the hallway).</w:t>
                            </w:r>
                          </w:p>
                          <w:p w14:paraId="05262151" w14:textId="77777777" w:rsidR="00F51BEA" w:rsidRDefault="00F51BEA" w:rsidP="00394E30">
                            <w:pPr>
                              <w:pStyle w:val="BodyText3"/>
                              <w:numPr>
                                <w:ilvl w:val="0"/>
                                <w:numId w:val="3"/>
                              </w:numPr>
                              <w:ind w:left="630"/>
                            </w:pPr>
                            <w:r>
                              <w:t>Any loud noise in the testing area (the hallway) will be fined $50.00</w:t>
                            </w:r>
                          </w:p>
                          <w:p w14:paraId="22D8DB19" w14:textId="77777777" w:rsidR="00F51BEA" w:rsidRDefault="00F51BEA" w:rsidP="00394E30">
                            <w:pPr>
                              <w:pStyle w:val="BodyText3"/>
                              <w:numPr>
                                <w:ilvl w:val="0"/>
                                <w:numId w:val="3"/>
                              </w:numPr>
                              <w:ind w:left="630"/>
                            </w:pPr>
                            <w:r>
                              <w:t>Any noise at all between the testing area and the flight deck (the big gym) will be fined $100.00</w:t>
                            </w:r>
                          </w:p>
                          <w:p w14:paraId="745A0A2C" w14:textId="77777777" w:rsidR="00F51BEA" w:rsidRDefault="00F51BEA" w:rsidP="003D6DCA">
                            <w:pPr>
                              <w:pStyle w:val="BodyText3"/>
                              <w:numPr>
                                <w:ilvl w:val="0"/>
                                <w:numId w:val="3"/>
                              </w:numPr>
                              <w:ind w:left="630"/>
                            </w:pPr>
                            <w:r>
                              <w:t>If you damage another company’s aircraft, you will be fined the total cost of that aircraft.</w:t>
                            </w:r>
                          </w:p>
                          <w:p w14:paraId="3D452DC0" w14:textId="77777777" w:rsidR="00F51BEA" w:rsidRPr="00D76C7A" w:rsidRDefault="00F51BEA" w:rsidP="00394E30">
                            <w:pPr>
                              <w:pStyle w:val="BodyText3"/>
                              <w:numPr>
                                <w:ilvl w:val="0"/>
                                <w:numId w:val="3"/>
                              </w:numPr>
                              <w:ind w:left="630"/>
                            </w:pPr>
                            <w:r>
                              <w:t>Fines #5, #6 and #7 will increase for each subsequent infraction after the first.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margin-left:230.4pt;margin-top:454pt;width:333.6pt;height:302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" mv:complextextbox="1" filled="f" stroked="f">
                <v:textbox>
                  <w:txbxContent>
                    <w:p w14:paraId="2D3AD6CA" w14:textId="77777777" w:rsidR="00F51BEA" w:rsidRDefault="00F51BEA" w:rsidP="00394E30">
                      <w:pPr>
                        <w:pStyle w:val="BodyText3"/>
                        <w:numPr>
                          <w:ilvl w:val="0"/>
                          <w:numId w:val="3"/>
                        </w:numPr>
                        <w:ind w:left="630"/>
                      </w:pPr>
                      <w:proofErr w:type="gramStart"/>
                      <w:r>
                        <w:t>Each of your purchases and earnings must be initialed by a teacher</w:t>
                      </w:r>
                      <w:proofErr w:type="gramEnd"/>
                      <w:r>
                        <w:t>.</w:t>
                      </w:r>
                    </w:p>
                    <w:p w14:paraId="454EC1A6" w14:textId="77777777" w:rsidR="00F51BEA" w:rsidRDefault="00F51BEA" w:rsidP="003D6DCA">
                      <w:pPr>
                        <w:pStyle w:val="BodyText3"/>
                        <w:numPr>
                          <w:ilvl w:val="0"/>
                          <w:numId w:val="3"/>
                        </w:numPr>
                        <w:ind w:left="630"/>
                      </w:pPr>
                      <w:r>
                        <w:t>You may only use supplies purchased at the store.</w:t>
                      </w:r>
                    </w:p>
                    <w:p w14:paraId="7967D4F8" w14:textId="77777777" w:rsidR="00F51BEA" w:rsidRDefault="00F51BEA" w:rsidP="003D6DCA">
                      <w:pPr>
                        <w:pStyle w:val="BodyText3"/>
                        <w:numPr>
                          <w:ilvl w:val="0"/>
                          <w:numId w:val="3"/>
                        </w:numPr>
                        <w:ind w:left="630"/>
                      </w:pPr>
                      <w:r>
                        <w:t>Each plane may be tested as often as you wish, but may be flown for earnings only once (in the big gym).</w:t>
                      </w:r>
                    </w:p>
                    <w:p w14:paraId="1F621BDE" w14:textId="77777777" w:rsidR="00F51BEA" w:rsidRDefault="00F51BEA" w:rsidP="003D6DCA">
                      <w:pPr>
                        <w:pStyle w:val="BodyText3"/>
                        <w:numPr>
                          <w:ilvl w:val="0"/>
                          <w:numId w:val="3"/>
                        </w:numPr>
                        <w:ind w:left="630"/>
                      </w:pPr>
                      <w:r>
                        <w:t>You may work together with another company to buy more expensive supplies and plans.</w:t>
                      </w:r>
                    </w:p>
                    <w:p w14:paraId="11D3CB2C" w14:textId="77777777" w:rsidR="00F51BEA" w:rsidRDefault="00F51BEA" w:rsidP="00394E30">
                      <w:pPr>
                        <w:pStyle w:val="BodyText3"/>
                        <w:numPr>
                          <w:ilvl w:val="0"/>
                          <w:numId w:val="3"/>
                        </w:numPr>
                        <w:ind w:left="630"/>
                      </w:pPr>
                      <w:r>
                        <w:t>You will be fined $25 if you fly an airplane anywhere other than in the test area (the hallway).</w:t>
                      </w:r>
                    </w:p>
                    <w:p w14:paraId="05262151" w14:textId="77777777" w:rsidR="00F51BEA" w:rsidRDefault="00F51BEA" w:rsidP="00394E30">
                      <w:pPr>
                        <w:pStyle w:val="BodyText3"/>
                        <w:numPr>
                          <w:ilvl w:val="0"/>
                          <w:numId w:val="3"/>
                        </w:numPr>
                        <w:ind w:left="630"/>
                      </w:pPr>
                      <w:r>
                        <w:t>Any loud noise in the testing area (the hallway) will be fined $50.00</w:t>
                      </w:r>
                    </w:p>
                    <w:p w14:paraId="22D8DB19" w14:textId="77777777" w:rsidR="00F51BEA" w:rsidRDefault="00F51BEA" w:rsidP="00394E30">
                      <w:pPr>
                        <w:pStyle w:val="BodyText3"/>
                        <w:numPr>
                          <w:ilvl w:val="0"/>
                          <w:numId w:val="3"/>
                        </w:numPr>
                        <w:ind w:left="630"/>
                      </w:pPr>
                      <w:r>
                        <w:t>Any noise at all between the testing area and the flight deck (the big gym) will be fined $100.00</w:t>
                      </w:r>
                    </w:p>
                    <w:p w14:paraId="745A0A2C" w14:textId="77777777" w:rsidR="00F51BEA" w:rsidRDefault="00F51BEA" w:rsidP="003D6DCA">
                      <w:pPr>
                        <w:pStyle w:val="BodyText3"/>
                        <w:numPr>
                          <w:ilvl w:val="0"/>
                          <w:numId w:val="3"/>
                        </w:numPr>
                        <w:ind w:left="630"/>
                      </w:pPr>
                      <w:r>
                        <w:t>If you damage another company’s aircraft, you will be fined the total cost of that aircraft.</w:t>
                      </w:r>
                    </w:p>
                    <w:p w14:paraId="3D452DC0" w14:textId="77777777" w:rsidR="00F51BEA" w:rsidRPr="00D76C7A" w:rsidRDefault="00F51BEA" w:rsidP="00394E30">
                      <w:pPr>
                        <w:pStyle w:val="BodyText3"/>
                        <w:numPr>
                          <w:ilvl w:val="0"/>
                          <w:numId w:val="3"/>
                        </w:numPr>
                        <w:ind w:left="630"/>
                      </w:pPr>
                      <w:r>
                        <w:t>Fines #5, #6 and #7 will increase for each subsequent infraction after the first.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06" behindDoc="0" locked="0" layoutInCell="1" allowOverlap="1" wp14:anchorId="5FE46A6E" wp14:editId="58D3DA6C">
                <wp:simplePos x="0" y="0"/>
                <wp:positionH relativeFrom="page">
                  <wp:posOffset>468630</wp:posOffset>
                </wp:positionH>
                <wp:positionV relativeFrom="page">
                  <wp:posOffset>2536825</wp:posOffset>
                </wp:positionV>
                <wp:extent cx="2359660" cy="1730375"/>
                <wp:effectExtent l="50800" t="25400" r="78740" b="98425"/>
                <wp:wrapThrough wrapText="bothSides">
                  <wp:wrapPolygon edited="0">
                    <wp:start x="-465" y="-317"/>
                    <wp:lineTo x="-465" y="22512"/>
                    <wp:lineTo x="22088" y="22512"/>
                    <wp:lineTo x="22088" y="-317"/>
                    <wp:lineTo x="-465" y="-317"/>
                  </wp:wrapPolygon>
                </wp:wrapThrough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1730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36.9pt;margin-top:199.75pt;width:185.8pt;height:136.25pt;z-index:2516572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" fillcolor="#a5b592 [3204]" strokecolor="#9cae87 [3044]">
                <v:fill color2="#d2dac8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F1105E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26F409E" wp14:editId="110ED002">
                <wp:simplePos x="0" y="0"/>
                <wp:positionH relativeFrom="page">
                  <wp:posOffset>3073400</wp:posOffset>
                </wp:positionH>
                <wp:positionV relativeFrom="page">
                  <wp:posOffset>5038090</wp:posOffset>
                </wp:positionV>
                <wp:extent cx="4089400" cy="822960"/>
                <wp:effectExtent l="0" t="0" r="0" b="0"/>
                <wp:wrapTight wrapText="bothSides">
                  <wp:wrapPolygon edited="0">
                    <wp:start x="134" y="0"/>
                    <wp:lineTo x="134" y="20667"/>
                    <wp:lineTo x="21332" y="20667"/>
                    <wp:lineTo x="21332" y="0"/>
                    <wp:lineTo x="134" y="0"/>
                  </wp:wrapPolygon>
                </wp:wrapTight>
                <wp:docPr id="5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4EE294" w14:textId="77777777" w:rsidR="00F51BEA" w:rsidRPr="00D76C7A" w:rsidRDefault="00F51BEA" w:rsidP="00D27C32">
                            <w:pPr>
                              <w:pStyle w:val="Subtitle"/>
                            </w:pPr>
                            <w:r>
                              <w:t>The Rules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margin-left:242pt;margin-top:396.7pt;width:322pt;height:64.8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" filled="f" stroked="f">
                <v:textbox>
                  <w:txbxContent>
                    <w:p w14:paraId="654EE294" w14:textId="77777777" w:rsidR="00F51BEA" w:rsidRPr="00D76C7A" w:rsidRDefault="00F51BEA" w:rsidP="00D27C32">
                      <w:pPr>
                        <w:pStyle w:val="Subtitle"/>
                      </w:pPr>
                      <w:r>
                        <w:t>The Rules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105E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04E91B5" wp14:editId="613869F9">
                <wp:simplePos x="0" y="0"/>
                <wp:positionH relativeFrom="page">
                  <wp:posOffset>2926080</wp:posOffset>
                </wp:positionH>
                <wp:positionV relativeFrom="page">
                  <wp:posOffset>5054600</wp:posOffset>
                </wp:positionV>
                <wp:extent cx="4389120" cy="4546600"/>
                <wp:effectExtent l="50800" t="25400" r="55880" b="76200"/>
                <wp:wrapNone/>
                <wp:docPr id="5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9120" cy="4546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30.4pt;margin-top:398pt;width:345.6pt;height:358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" fillcolor="#a5b592 [3204]" stroked="f" strokecolor="#4a7ebb" strokeweight="1.5pt">
                <v:shadow on="t"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F1105E">
        <w:rPr>
          <w:noProof/>
        </w:rPr>
        <mc:AlternateContent>
          <mc:Choice Requires="wps">
            <w:drawing>
              <wp:anchor distT="0" distB="0" distL="114300" distR="114300" simplePos="0" relativeHeight="251656181" behindDoc="0" locked="0" layoutInCell="1" allowOverlap="1" wp14:anchorId="4C466F84" wp14:editId="4530FF0F">
                <wp:simplePos x="0" y="0"/>
                <wp:positionH relativeFrom="page">
                  <wp:posOffset>468630</wp:posOffset>
                </wp:positionH>
                <wp:positionV relativeFrom="page">
                  <wp:posOffset>5092065</wp:posOffset>
                </wp:positionV>
                <wp:extent cx="2371090" cy="1696720"/>
                <wp:effectExtent l="50800" t="25400" r="67310" b="106680"/>
                <wp:wrapThrough wrapText="bothSides">
                  <wp:wrapPolygon edited="0">
                    <wp:start x="-463" y="-323"/>
                    <wp:lineTo x="-463" y="22635"/>
                    <wp:lineTo x="21982" y="22635"/>
                    <wp:lineTo x="21982" y="-323"/>
                    <wp:lineTo x="-463" y="-323"/>
                  </wp:wrapPolygon>
                </wp:wrapThrough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090" cy="16967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36.9pt;margin-top:400.95pt;width:186.7pt;height:133.6pt;z-index:25165618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" fillcolor="#a5b592 [3204]" strokecolor="#9cae87 [3044]">
                <v:fill color2="#d2dac8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F1105E">
        <w:rPr>
          <w:noProof/>
        </w:rPr>
        <mc:AlternateContent>
          <mc:Choice Requires="wps">
            <w:drawing>
              <wp:anchor distT="0" distB="0" distL="114300" distR="114300" simplePos="0" relativeHeight="251655156" behindDoc="0" locked="0" layoutInCell="1" allowOverlap="1" wp14:anchorId="03B5AFB4" wp14:editId="6C224A47">
                <wp:simplePos x="0" y="0"/>
                <wp:positionH relativeFrom="page">
                  <wp:posOffset>457200</wp:posOffset>
                </wp:positionH>
                <wp:positionV relativeFrom="page">
                  <wp:posOffset>7656830</wp:posOffset>
                </wp:positionV>
                <wp:extent cx="2371090" cy="1944370"/>
                <wp:effectExtent l="50800" t="25400" r="67310" b="113030"/>
                <wp:wrapThrough wrapText="bothSides">
                  <wp:wrapPolygon edited="0">
                    <wp:start x="-463" y="-282"/>
                    <wp:lineTo x="-463" y="22573"/>
                    <wp:lineTo x="21982" y="22573"/>
                    <wp:lineTo x="21982" y="-282"/>
                    <wp:lineTo x="-463" y="-282"/>
                  </wp:wrapPolygon>
                </wp:wrapThrough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090" cy="1944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36pt;margin-top:602.9pt;width:186.7pt;height:153.1pt;z-index:2516551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" fillcolor="#a5b592 [3204]" strokecolor="#9cae87 [3044]">
                <v:fill color2="#d2dac8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394E30">
        <w:rPr>
          <w:noProof/>
        </w:rPr>
        <w:drawing>
          <wp:anchor distT="0" distB="5080" distL="118745" distR="118745" simplePos="0" relativeHeight="251658233" behindDoc="0" locked="0" layoutInCell="1" allowOverlap="1" wp14:anchorId="7A888757" wp14:editId="62BD170E">
            <wp:simplePos x="0" y="0"/>
            <wp:positionH relativeFrom="page">
              <wp:posOffset>2103120</wp:posOffset>
            </wp:positionH>
            <wp:positionV relativeFrom="page">
              <wp:posOffset>6925310</wp:posOffset>
            </wp:positionV>
            <wp:extent cx="731520" cy="730885"/>
            <wp:effectExtent l="0" t="0" r="5080" b="5715"/>
            <wp:wrapTight wrapText="bothSides">
              <wp:wrapPolygon edited="0">
                <wp:start x="0" y="0"/>
                <wp:lineTo x="0" y="21018"/>
                <wp:lineTo x="21000" y="21018"/>
                <wp:lineTo x="21000" y="0"/>
                <wp:lineTo x="0" y="0"/>
              </wp:wrapPolygon>
            </wp:wrapTight>
            <wp:docPr id="4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RE newsletter images:image1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76F5">
        <w:rPr>
          <w:noProof/>
        </w:rPr>
        <w:drawing>
          <wp:anchor distT="0" distB="5080" distL="118745" distR="118745" simplePos="0" relativeHeight="251658231" behindDoc="0" locked="0" layoutInCell="1" allowOverlap="1" wp14:anchorId="0B2A5712" wp14:editId="725AFEFD">
            <wp:simplePos x="0" y="0"/>
            <wp:positionH relativeFrom="page">
              <wp:posOffset>2109470</wp:posOffset>
            </wp:positionH>
            <wp:positionV relativeFrom="page">
              <wp:posOffset>4370705</wp:posOffset>
            </wp:positionV>
            <wp:extent cx="730250" cy="730250"/>
            <wp:effectExtent l="0" t="0" r="6350" b="6350"/>
            <wp:wrapTight wrapText="bothSides">
              <wp:wrapPolygon edited="0">
                <wp:start x="0" y="0"/>
                <wp:lineTo x="0" y="21037"/>
                <wp:lineTo x="21037" y="21037"/>
                <wp:lineTo x="21037" y="0"/>
                <wp:lineTo x="0" y="0"/>
              </wp:wrapPolygon>
            </wp:wrapTight>
            <wp:docPr id="3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RE newsletter images:image1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76F5">
        <w:rPr>
          <w:noProof/>
        </w:rPr>
        <w:drawing>
          <wp:anchor distT="0" distB="5080" distL="118745" distR="118745" simplePos="0" relativeHeight="251658232" behindDoc="0" locked="0" layoutInCell="1" allowOverlap="1" wp14:anchorId="27F52B9E" wp14:editId="0397220C">
            <wp:simplePos x="0" y="0"/>
            <wp:positionH relativeFrom="page">
              <wp:posOffset>2095500</wp:posOffset>
            </wp:positionH>
            <wp:positionV relativeFrom="page">
              <wp:posOffset>1805940</wp:posOffset>
            </wp:positionV>
            <wp:extent cx="732790" cy="730885"/>
            <wp:effectExtent l="0" t="0" r="3810" b="5715"/>
            <wp:wrapTight wrapText="bothSides">
              <wp:wrapPolygon edited="0">
                <wp:start x="0" y="0"/>
                <wp:lineTo x="0" y="21018"/>
                <wp:lineTo x="20964" y="21018"/>
                <wp:lineTo x="20964" y="0"/>
                <wp:lineTo x="0" y="0"/>
              </wp:wrapPolygon>
            </wp:wrapTight>
            <wp:docPr id="31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RE newsletter images:image1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73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76F5">
        <w:rPr>
          <w:noProof/>
        </w:rPr>
        <w:drawing>
          <wp:anchor distT="0" distB="0" distL="118745" distR="118745" simplePos="0" relativeHeight="251658291" behindDoc="0" locked="0" layoutInCell="1" allowOverlap="1" wp14:anchorId="5801CB13" wp14:editId="57D871E4">
            <wp:simplePos x="0" y="0"/>
            <wp:positionH relativeFrom="page">
              <wp:posOffset>2926080</wp:posOffset>
            </wp:positionH>
            <wp:positionV relativeFrom="page">
              <wp:posOffset>1806575</wp:posOffset>
            </wp:positionV>
            <wp:extent cx="4386580" cy="3248025"/>
            <wp:effectExtent l="0" t="0" r="7620" b="3175"/>
            <wp:wrapTight wrapText="bothSides">
              <wp:wrapPolygon edited="0">
                <wp:start x="0" y="0"/>
                <wp:lineTo x="0" y="21452"/>
                <wp:lineTo x="21512" y="21452"/>
                <wp:lineTo x="21512" y="0"/>
                <wp:lineTo x="0" y="0"/>
              </wp:wrapPolygon>
            </wp:wrapTight>
            <wp:docPr id="3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:RE newsletter images:42-185821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134DB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5961770" wp14:editId="0A0DF4D7">
                <wp:simplePos x="0" y="0"/>
                <wp:positionH relativeFrom="page">
                  <wp:posOffset>457200</wp:posOffset>
                </wp:positionH>
                <wp:positionV relativeFrom="page">
                  <wp:posOffset>5190490</wp:posOffset>
                </wp:positionV>
                <wp:extent cx="2371090" cy="1598295"/>
                <wp:effectExtent l="0" t="0" r="0" b="0"/>
                <wp:wrapTight wrapText="bothSides">
                  <wp:wrapPolygon edited="0">
                    <wp:start x="231" y="343"/>
                    <wp:lineTo x="231" y="20939"/>
                    <wp:lineTo x="21056" y="20939"/>
                    <wp:lineTo x="21056" y="343"/>
                    <wp:lineTo x="231" y="343"/>
                  </wp:wrapPolygon>
                </wp:wrapTight>
                <wp:docPr id="4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159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542C8D6" w14:textId="77777777" w:rsidR="00F51BEA" w:rsidRDefault="00F51BEA" w:rsidP="00684188">
                            <w:pPr>
                              <w:pStyle w:val="BodyText2"/>
                            </w:pPr>
                            <w:r>
                              <w:t xml:space="preserve">Your goal is to earn more money than your classmates by using your money wisely and building the best aircraft. </w:t>
                            </w:r>
                            <w:r>
                              <w:br/>
                            </w:r>
                            <w:r>
                              <w:br/>
                              <w:t xml:space="preserve">You can specialize in long distance airplanes or long flight time airplanes and perfect your designs over time to earn more and more money. </w:t>
                            </w:r>
                          </w:p>
                          <w:p w14:paraId="3E1F8858" w14:textId="77777777" w:rsidR="00F51BEA" w:rsidRDefault="00F51BEA" w:rsidP="00D27C32">
                            <w:pPr>
                              <w:pStyle w:val="BodyText2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36pt;margin-top:408.7pt;width:186.7pt;height:125.8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" mv:complextextbox="1" filled="f" stroked="f">
                <v:textbox inset=",7.2pt,,7.2pt">
                  <w:txbxContent>
                    <w:p w14:paraId="1542C8D6" w14:textId="77777777" w:rsidR="00F51BEA" w:rsidRDefault="00F51BEA" w:rsidP="00684188">
                      <w:pPr>
                        <w:pStyle w:val="BodyText2"/>
                      </w:pPr>
                      <w:r>
                        <w:t xml:space="preserve">Your goal is to earn more money than your classmates by using your money wisely and building the best aircraft. </w:t>
                      </w:r>
                      <w:r>
                        <w:br/>
                      </w:r>
                      <w:r>
                        <w:br/>
                        <w:t xml:space="preserve">You can specialize in long distance airplanes or long flight time airplanes and perfect your designs over time to earn more and more money. </w:t>
                      </w:r>
                    </w:p>
                    <w:p w14:paraId="3E1F8858" w14:textId="77777777" w:rsidR="00F51BEA" w:rsidRDefault="00F51BEA" w:rsidP="00D27C32">
                      <w:pPr>
                        <w:pStyle w:val="BodyText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84188">
        <w:rPr>
          <w:noProof/>
        </w:rPr>
        <mc:AlternateContent>
          <mc:Choice Requires="wps">
            <w:drawing>
              <wp:anchor distT="0" distB="0" distL="114300" distR="114300" simplePos="0" relativeHeight="251658236" behindDoc="0" locked="0" layoutInCell="1" allowOverlap="1" wp14:anchorId="547684B7" wp14:editId="61CE4B8D">
                <wp:simplePos x="0" y="0"/>
                <wp:positionH relativeFrom="page">
                  <wp:posOffset>457200</wp:posOffset>
                </wp:positionH>
                <wp:positionV relativeFrom="page">
                  <wp:posOffset>2621915</wp:posOffset>
                </wp:positionV>
                <wp:extent cx="2371090" cy="1748155"/>
                <wp:effectExtent l="0" t="0" r="0" b="0"/>
                <wp:wrapTight wrapText="bothSides">
                  <wp:wrapPolygon edited="0">
                    <wp:start x="231" y="314"/>
                    <wp:lineTo x="231" y="21027"/>
                    <wp:lineTo x="21056" y="21027"/>
                    <wp:lineTo x="21056" y="314"/>
                    <wp:lineTo x="231" y="314"/>
                  </wp:wrapPolygon>
                </wp:wrapTight>
                <wp:docPr id="4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174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47D6243" w14:textId="77777777" w:rsidR="00F51BEA" w:rsidRDefault="00F51BEA" w:rsidP="00D27C32">
                            <w:pPr>
                              <w:pStyle w:val="BodyText2"/>
                            </w:pPr>
                            <w:r w:rsidRPr="00684188">
                              <w:rPr>
                                <w:b/>
                              </w:rPr>
                              <w:t>You own an airplane company</w:t>
                            </w:r>
                            <w:r>
                              <w:t>. You buy the supplies from the store (paper and such</w:t>
                            </w:r>
                            <w:proofErr w:type="gramStart"/>
                            <w:r>
                              <w:t>) ,</w:t>
                            </w:r>
                            <w:proofErr w:type="gramEnd"/>
                            <w:r>
                              <w:t xml:space="preserve"> you build the plane, you test the plane and, when you are satisfied with your design, you fly the plane to get more money. The further </w:t>
                            </w:r>
                            <w:proofErr w:type="gramStart"/>
                            <w:r>
                              <w:t>your</w:t>
                            </w:r>
                            <w:proofErr w:type="gramEnd"/>
                            <w:r>
                              <w:t xml:space="preserve"> plane flies, </w:t>
                            </w:r>
                            <w:r w:rsidRPr="00684188">
                              <w:rPr>
                                <w:b/>
                              </w:rPr>
                              <w:t>or</w:t>
                            </w:r>
                            <w:r>
                              <w:t xml:space="preserve"> the longer it is in the air, the more money you get to buy supplies to build your next airplane.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36pt;margin-top:206.45pt;width:186.7pt;height:137.65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" mv:complextextbox="1" filled="f" stroked="f">
                <v:textbox inset=",7.2pt,,7.2pt">
                  <w:txbxContent>
                    <w:p w14:paraId="547D6243" w14:textId="77777777" w:rsidR="00F51BEA" w:rsidRDefault="00F51BEA" w:rsidP="00D27C32">
                      <w:pPr>
                        <w:pStyle w:val="BodyText2"/>
                      </w:pPr>
                      <w:r w:rsidRPr="00684188">
                        <w:rPr>
                          <w:b/>
                        </w:rPr>
                        <w:t>You own an airplane company</w:t>
                      </w:r>
                      <w:r>
                        <w:t>. You buy the supplies from the store (paper and such</w:t>
                      </w:r>
                      <w:proofErr w:type="gramStart"/>
                      <w:r>
                        <w:t>) ,</w:t>
                      </w:r>
                      <w:proofErr w:type="gramEnd"/>
                      <w:r>
                        <w:t xml:space="preserve"> you build the plane, you test the plane and, when you are satisfied with your design, you fly the plane to get more money. The further </w:t>
                      </w:r>
                      <w:proofErr w:type="gramStart"/>
                      <w:r>
                        <w:t>your</w:t>
                      </w:r>
                      <w:proofErr w:type="gramEnd"/>
                      <w:r>
                        <w:t xml:space="preserve"> plane flies, </w:t>
                      </w:r>
                      <w:r w:rsidRPr="00684188">
                        <w:rPr>
                          <w:b/>
                        </w:rPr>
                        <w:t>or</w:t>
                      </w:r>
                      <w:r>
                        <w:t xml:space="preserve"> the longer it is in the air, the more money you get to buy supplies to build your next airplane.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27C3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354FB7" wp14:editId="1240041D">
                <wp:simplePos x="0" y="0"/>
                <wp:positionH relativeFrom="page">
                  <wp:posOffset>2247900</wp:posOffset>
                </wp:positionH>
                <wp:positionV relativeFrom="page">
                  <wp:posOffset>1499870</wp:posOffset>
                </wp:positionV>
                <wp:extent cx="5067300" cy="237490"/>
                <wp:effectExtent l="0" t="0" r="0" b="16510"/>
                <wp:wrapTight wrapText="bothSides">
                  <wp:wrapPolygon edited="0">
                    <wp:start x="108" y="0"/>
                    <wp:lineTo x="108" y="20791"/>
                    <wp:lineTo x="21329" y="20791"/>
                    <wp:lineTo x="21329" y="0"/>
                    <wp:lineTo x="108" y="0"/>
                  </wp:wrapPolygon>
                </wp:wrapTight>
                <wp:docPr id="3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F5E8CFE" w14:textId="77777777" w:rsidR="00F51BEA" w:rsidRDefault="00F51BEA" w:rsidP="00D27C32">
                            <w:pPr>
                              <w:pStyle w:val="Header-Right"/>
                            </w:pPr>
                            <w:r>
                              <w:t>Lincoln Lutheran’s First Annual Paper Airplane Company Competition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177pt;margin-top:118.1pt;width:399pt;height:18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" filled="f" stroked="f">
                <v:textbox inset=",0,,0">
                  <w:txbxContent>
                    <w:p w14:paraId="5F5E8CFE" w14:textId="77777777" w:rsidR="00F51BEA" w:rsidRDefault="00F51BEA" w:rsidP="00D27C32">
                      <w:pPr>
                        <w:pStyle w:val="Header-Right"/>
                      </w:pPr>
                      <w:r>
                        <w:t>Lincoln Lutheran’s First Annual Paper Airplane Company Competition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CEA7DD7" wp14:editId="0AEA6884">
                <wp:simplePos x="0" y="0"/>
                <wp:positionH relativeFrom="page">
                  <wp:posOffset>457200</wp:posOffset>
                </wp:positionH>
                <wp:positionV relativeFrom="page">
                  <wp:posOffset>6925310</wp:posOffset>
                </wp:positionV>
                <wp:extent cx="1645920" cy="731520"/>
                <wp:effectExtent l="0" t="0" r="5080" b="5080"/>
                <wp:wrapTight wrapText="bothSides">
                  <wp:wrapPolygon edited="0">
                    <wp:start x="0" y="0"/>
                    <wp:lineTo x="0" y="21000"/>
                    <wp:lineTo x="21333" y="21000"/>
                    <wp:lineTo x="21333" y="0"/>
                    <wp:lineTo x="0" y="0"/>
                  </wp:wrapPolygon>
                </wp:wrapTight>
                <wp:docPr id="5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7315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11EAA1" w14:textId="77777777" w:rsidR="00F51BEA" w:rsidRPr="005134DB" w:rsidRDefault="00F51BEA" w:rsidP="00D27C32">
                            <w:pPr>
                              <w:pStyle w:val="Heading2"/>
                              <w:rPr>
                                <w:bCs w:val="0"/>
                                <w:sz w:val="44"/>
                                <w:szCs w:val="44"/>
                              </w:rPr>
                            </w:pPr>
                            <w:r w:rsidRPr="005134DB">
                              <w:rPr>
                                <w:bCs w:val="0"/>
                                <w:sz w:val="44"/>
                                <w:szCs w:val="44"/>
                              </w:rPr>
                              <w:t>Finally:</w:t>
                            </w:r>
                          </w:p>
                          <w:p w14:paraId="5D62F129" w14:textId="77777777" w:rsidR="00F51BEA" w:rsidRPr="00334D77" w:rsidRDefault="00F51BEA" w:rsidP="00D27C32">
                            <w:pPr>
                              <w:pStyle w:val="Heading2"/>
                            </w:pPr>
                            <w:r>
                              <w:t>The contests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2" style="position:absolute;margin-left:36pt;margin-top:545.3pt;width:129.6pt;height:57.6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" fillcolor="#e7bc29 [3206]" stroked="f" strokecolor="#4a7ebb" strokeweight="1.5pt">
                <v:shadow opacity="22938f" mv:blur="38100f" offset="0,2pt"/>
                <v:textbox inset="10.8pt,,10.8pt">
                  <w:txbxContent>
                    <w:p w14:paraId="2F11EAA1" w14:textId="77777777" w:rsidR="00F51BEA" w:rsidRPr="005134DB" w:rsidRDefault="00F51BEA" w:rsidP="00D27C32">
                      <w:pPr>
                        <w:pStyle w:val="Heading2"/>
                        <w:rPr>
                          <w:bCs w:val="0"/>
                          <w:sz w:val="44"/>
                          <w:szCs w:val="44"/>
                        </w:rPr>
                      </w:pPr>
                      <w:r w:rsidRPr="005134DB">
                        <w:rPr>
                          <w:bCs w:val="0"/>
                          <w:sz w:val="44"/>
                          <w:szCs w:val="44"/>
                        </w:rPr>
                        <w:t>Finally:</w:t>
                      </w:r>
                    </w:p>
                    <w:p w14:paraId="5D62F129" w14:textId="77777777" w:rsidR="00F51BEA" w:rsidRPr="00334D77" w:rsidRDefault="00F51BEA" w:rsidP="00D27C32">
                      <w:pPr>
                        <w:pStyle w:val="Heading2"/>
                      </w:pPr>
                      <w:r>
                        <w:t>The contests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34" behindDoc="0" locked="0" layoutInCell="1" allowOverlap="1" wp14:anchorId="5DB84766" wp14:editId="0197FDC8">
                <wp:simplePos x="0" y="0"/>
                <wp:positionH relativeFrom="page">
                  <wp:posOffset>457200</wp:posOffset>
                </wp:positionH>
                <wp:positionV relativeFrom="page">
                  <wp:posOffset>4370705</wp:posOffset>
                </wp:positionV>
                <wp:extent cx="1645920" cy="731520"/>
                <wp:effectExtent l="0" t="0" r="5080" b="5080"/>
                <wp:wrapTight wrapText="bothSides">
                  <wp:wrapPolygon edited="0">
                    <wp:start x="0" y="0"/>
                    <wp:lineTo x="0" y="21000"/>
                    <wp:lineTo x="21333" y="21000"/>
                    <wp:lineTo x="21333" y="0"/>
                    <wp:lineTo x="0" y="0"/>
                  </wp:wrapPolygon>
                </wp:wrapTight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7315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870D1E" w14:textId="77777777" w:rsidR="00F51BEA" w:rsidRPr="00684188" w:rsidRDefault="00F51BEA" w:rsidP="00D27C32">
                            <w:pPr>
                              <w:pStyle w:val="Heading2"/>
                              <w:rPr>
                                <w:bCs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Cs w:val="0"/>
                                <w:sz w:val="40"/>
                                <w:szCs w:val="40"/>
                              </w:rPr>
                              <w:t>Second</w:t>
                            </w:r>
                            <w:r w:rsidRPr="00684188">
                              <w:rPr>
                                <w:bCs w:val="0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7C0F1B06" w14:textId="77777777" w:rsidR="00F51BEA" w:rsidRPr="00334D77" w:rsidRDefault="00F51BEA" w:rsidP="00D27C32">
                            <w:pPr>
                              <w:pStyle w:val="Heading2"/>
                            </w:pPr>
                            <w:r>
                              <w:t>How to win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3" style="position:absolute;margin-left:36pt;margin-top:344.15pt;width:129.6pt;height:57.6pt;z-index: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" fillcolor="#f3a447 [3205]" stroked="f" strokecolor="#4a7ebb" strokeweight="1.5pt">
                <v:shadow opacity="22938f" mv:blur="38100f" offset="0,2pt"/>
                <v:textbox inset="10.8pt,,10.8pt">
                  <w:txbxContent>
                    <w:p w14:paraId="74870D1E" w14:textId="77777777" w:rsidR="00F51BEA" w:rsidRPr="00684188" w:rsidRDefault="00F51BEA" w:rsidP="00D27C32">
                      <w:pPr>
                        <w:pStyle w:val="Heading2"/>
                        <w:rPr>
                          <w:bCs w:val="0"/>
                          <w:sz w:val="40"/>
                          <w:szCs w:val="40"/>
                        </w:rPr>
                      </w:pPr>
                      <w:r>
                        <w:rPr>
                          <w:bCs w:val="0"/>
                          <w:sz w:val="40"/>
                          <w:szCs w:val="40"/>
                        </w:rPr>
                        <w:t>Second</w:t>
                      </w:r>
                      <w:r w:rsidRPr="00684188">
                        <w:rPr>
                          <w:bCs w:val="0"/>
                          <w:sz w:val="40"/>
                          <w:szCs w:val="40"/>
                        </w:rPr>
                        <w:t>:</w:t>
                      </w:r>
                    </w:p>
                    <w:p w14:paraId="7C0F1B06" w14:textId="77777777" w:rsidR="00F51BEA" w:rsidRPr="00334D77" w:rsidRDefault="00F51BEA" w:rsidP="00D27C32">
                      <w:pPr>
                        <w:pStyle w:val="Heading2"/>
                      </w:pPr>
                      <w:r>
                        <w:t>How to win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EFA072" wp14:editId="09EB1780">
                <wp:simplePos x="0" y="0"/>
                <wp:positionH relativeFrom="page">
                  <wp:posOffset>457200</wp:posOffset>
                </wp:positionH>
                <wp:positionV relativeFrom="page">
                  <wp:posOffset>1806575</wp:posOffset>
                </wp:positionV>
                <wp:extent cx="1645920" cy="731266"/>
                <wp:effectExtent l="0" t="0" r="5080" b="5715"/>
                <wp:wrapTight wrapText="bothSides">
                  <wp:wrapPolygon edited="0">
                    <wp:start x="0" y="0"/>
                    <wp:lineTo x="0" y="21018"/>
                    <wp:lineTo x="21333" y="21018"/>
                    <wp:lineTo x="21333" y="0"/>
                    <wp:lineTo x="0" y="0"/>
                  </wp:wrapPolygon>
                </wp:wrapTight>
                <wp:docPr id="5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73126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E32DA8" w14:textId="77777777" w:rsidR="00F51BEA" w:rsidRPr="00334D77" w:rsidRDefault="00F51BEA" w:rsidP="00D27C32">
                            <w:pPr>
                              <w:pStyle w:val="Heading2"/>
                            </w:pPr>
                            <w:r>
                              <w:rPr>
                                <w:bCs w:val="0"/>
                                <w:sz w:val="44"/>
                                <w:szCs w:val="44"/>
                              </w:rPr>
                              <w:t>First of all:</w:t>
                            </w:r>
                            <w:r>
                              <w:br/>
                              <w:t>How to play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4" style="position:absolute;margin-left:36pt;margin-top:142.25pt;width:129.6pt;height:57.6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" fillcolor="#444d26 [3215]" stroked="f" strokecolor="#4a7ebb" strokeweight="1.5pt">
                <v:shadow opacity="22938f" mv:blur="38100f" offset="0,2pt"/>
                <v:textbox inset="10.8pt,,10.8pt">
                  <w:txbxContent>
                    <w:p w14:paraId="34E32DA8" w14:textId="77777777" w:rsidR="00F51BEA" w:rsidRPr="00334D77" w:rsidRDefault="00F51BEA" w:rsidP="00D27C32">
                      <w:pPr>
                        <w:pStyle w:val="Heading2"/>
                      </w:pPr>
                      <w:r>
                        <w:rPr>
                          <w:bCs w:val="0"/>
                          <w:sz w:val="44"/>
                          <w:szCs w:val="44"/>
                        </w:rPr>
                        <w:t>First of all:</w:t>
                      </w:r>
                      <w:r>
                        <w:br/>
                        <w:t>How to play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AF13F87" wp14:editId="341ED019">
                <wp:simplePos x="0" y="0"/>
                <wp:positionH relativeFrom="page">
                  <wp:posOffset>457200</wp:posOffset>
                </wp:positionH>
                <wp:positionV relativeFrom="page">
                  <wp:posOffset>1499870</wp:posOffset>
                </wp:positionV>
                <wp:extent cx="3263900" cy="203200"/>
                <wp:effectExtent l="0" t="0" r="0" b="0"/>
                <wp:wrapTight wrapText="bothSides">
                  <wp:wrapPolygon edited="0">
                    <wp:start x="168" y="0"/>
                    <wp:lineTo x="168" y="18900"/>
                    <wp:lineTo x="21180" y="18900"/>
                    <wp:lineTo x="21180" y="0"/>
                    <wp:lineTo x="168" y="0"/>
                  </wp:wrapPolygon>
                </wp:wrapTight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5FE0D8" w14:textId="77777777" w:rsidR="00F51BEA" w:rsidRDefault="00F51BEA" w:rsidP="00D27C32">
                            <w:pPr>
                              <w:pStyle w:val="Header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margin-left:36pt;margin-top:118.1pt;width:257pt;height:16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" filled="f" stroked="f">
                <v:textbox inset=",0,,0">
                  <w:txbxContent>
                    <w:p w14:paraId="6E5FE0D8" w14:textId="77777777" w:rsidR="00F51BEA" w:rsidRDefault="00F51BEA" w:rsidP="00D27C32">
                      <w:pPr>
                        <w:pStyle w:val="Header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1D220F73" wp14:editId="3EB76361">
                <wp:simplePos x="0" y="0"/>
                <wp:positionH relativeFrom="page">
                  <wp:posOffset>457200</wp:posOffset>
                </wp:positionH>
                <wp:positionV relativeFrom="page">
                  <wp:posOffset>1463040</wp:posOffset>
                </wp:positionV>
                <wp:extent cx="6858000" cy="274320"/>
                <wp:effectExtent l="0" t="2540" r="0" b="2540"/>
                <wp:wrapNone/>
                <wp:docPr id="3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743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6pt;margin-top:115.2pt;width:540pt;height:21.6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" fillcolor="#d092a7 [3207]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1C6C4759" wp14:editId="00F9E346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1005840"/>
                <wp:effectExtent l="0" t="0" r="0" b="10160"/>
                <wp:wrapNone/>
                <wp:docPr id="3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005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FA8121" w14:textId="77777777" w:rsidR="00F51BEA" w:rsidRDefault="00F51BEA" w:rsidP="00D27C32">
                            <w:pPr>
                              <w:pStyle w:val="Title"/>
                            </w:pPr>
                            <w:proofErr w:type="spellStart"/>
                            <w:r w:rsidRPr="00D27C32">
                              <w:rPr>
                                <w:b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Airplane</w:t>
                            </w:r>
                            <w:r w:rsidRPr="00D27C32">
                              <w:rPr>
                                <w:color w:val="FFFFFF" w:themeColor="background1"/>
                              </w:rPr>
                              <w:t>Millionair</w:t>
                            </w:r>
                            <w:r>
                              <w:rPr>
                                <w:color w:val="FFFFFF" w:themeColor="background1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6" style="position:absolute;margin-left:36pt;margin-top:36pt;width:540pt;height:79.2pt;z-index: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" fillcolor="#444d26 [3215]" stroked="f" strokecolor="#4a7ebb" strokeweight="1.5pt">
                <v:shadow opacity="22938f" mv:blur="38100f" offset="0,2pt"/>
                <v:textbox inset=",7.2pt,,7.2pt">
                  <w:txbxContent>
                    <w:p w14:paraId="47FA8121" w14:textId="77777777" w:rsidR="00F51BEA" w:rsidRDefault="00F51BEA" w:rsidP="00D27C32">
                      <w:pPr>
                        <w:pStyle w:val="Title"/>
                      </w:pPr>
                      <w:proofErr w:type="spellStart"/>
                      <w:r w:rsidRPr="00D27C32">
                        <w:rPr>
                          <w:b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Airplane</w:t>
                      </w:r>
                      <w:r w:rsidRPr="00D27C32">
                        <w:rPr>
                          <w:color w:val="FFFFFF" w:themeColor="background1"/>
                        </w:rPr>
                        <w:t>Millionair</w:t>
                      </w:r>
                      <w:r>
                        <w:rPr>
                          <w:color w:val="FFFFFF" w:themeColor="background1"/>
                        </w:rPr>
                        <w:t>e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5553D">
        <w:br w:type="page"/>
      </w:r>
      <w:bookmarkStart w:id="0" w:name="_GoBack"/>
      <w:bookmarkEnd w:id="0"/>
      <w:r w:rsidR="00F51BE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71" behindDoc="0" locked="0" layoutInCell="1" allowOverlap="1" wp14:anchorId="2A0B3A8D" wp14:editId="6CA22D24">
                <wp:simplePos x="0" y="0"/>
                <wp:positionH relativeFrom="page">
                  <wp:posOffset>4070350</wp:posOffset>
                </wp:positionH>
                <wp:positionV relativeFrom="page">
                  <wp:posOffset>6591300</wp:posOffset>
                </wp:positionV>
                <wp:extent cx="2889250" cy="800100"/>
                <wp:effectExtent l="0" t="0" r="0" b="12700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250" cy="800100"/>
                          <a:chOff x="0" y="0"/>
                          <a:chExt cx="2889250" cy="800100"/>
                        </a:xfrm>
                      </wpg:grpSpPr>
                      <wps:wsp>
                        <wps:cNvPr id="298" name="Text Box 298"/>
                        <wps:cNvSpPr txBox="1"/>
                        <wps:spPr>
                          <a:xfrm>
                            <a:off x="0" y="0"/>
                            <a:ext cx="3746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E667EF" w14:textId="15D743B7" w:rsidR="00F51BEA" w:rsidRPr="005C7C07" w:rsidRDefault="00F51BEA">
                              <w:pPr>
                                <w:rPr>
                                  <w:rFonts w:ascii="AWPCSleepwalker" w:hAnsi="AWPCSleepwalker" w:cs="Apple Chancery"/>
                                  <w:sz w:val="16"/>
                                  <w:szCs w:val="16"/>
                                </w:rPr>
                              </w:pPr>
                              <w:r w:rsidRPr="005C7C07">
                                <w:rPr>
                                  <w:rFonts w:ascii="AWPCSleepwalker" w:hAnsi="AWPCSleepwalker" w:cs="Apple Chancery"/>
                                  <w:sz w:val="16"/>
                                  <w:szCs w:val="16"/>
                                </w:rP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 Box 299"/>
                        <wps:cNvSpPr txBox="1"/>
                        <wps:spPr>
                          <a:xfrm>
                            <a:off x="0" y="215900"/>
                            <a:ext cx="3746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25F106" w14:textId="77777777" w:rsidR="00F51BEA" w:rsidRPr="005C7C07" w:rsidRDefault="00F51BEA" w:rsidP="005C7C07">
                              <w:pPr>
                                <w:rPr>
                                  <w:rFonts w:ascii="AWPCSleepwalker" w:hAnsi="AWPCSleepwalker" w:cs="Apple Chancery"/>
                                  <w:sz w:val="16"/>
                                  <w:szCs w:val="16"/>
                                </w:rPr>
                              </w:pPr>
                              <w:r w:rsidRPr="005C7C07">
                                <w:rPr>
                                  <w:rFonts w:ascii="AWPCSleepwalker" w:hAnsi="AWPCSleepwalker" w:cs="Apple Chancery"/>
                                  <w:sz w:val="16"/>
                                  <w:szCs w:val="16"/>
                                </w:rP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 Box 300"/>
                        <wps:cNvSpPr txBox="1"/>
                        <wps:spPr>
                          <a:xfrm>
                            <a:off x="0" y="457200"/>
                            <a:ext cx="3746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2ADFF1" w14:textId="77777777" w:rsidR="00F51BEA" w:rsidRPr="005C7C07" w:rsidRDefault="00F51BEA" w:rsidP="005C7C07">
                              <w:pPr>
                                <w:rPr>
                                  <w:rFonts w:ascii="AWPCSleepwalker" w:hAnsi="AWPCSleepwalker" w:cs="Apple Chancery"/>
                                  <w:sz w:val="16"/>
                                  <w:szCs w:val="16"/>
                                </w:rPr>
                              </w:pPr>
                              <w:r w:rsidRPr="005C7C07">
                                <w:rPr>
                                  <w:rFonts w:ascii="AWPCSleepwalker" w:hAnsi="AWPCSleepwalker" w:cs="Apple Chancery"/>
                                  <w:sz w:val="16"/>
                                  <w:szCs w:val="16"/>
                                </w:rPr>
                                <w:t>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 Box 301"/>
                        <wps:cNvSpPr txBox="1"/>
                        <wps:spPr>
                          <a:xfrm>
                            <a:off x="2489200" y="0"/>
                            <a:ext cx="40005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324510" w14:textId="6DBB78D1" w:rsidR="00F51BEA" w:rsidRPr="005C7C07" w:rsidRDefault="00F51BEA" w:rsidP="005C7C07">
                              <w:pPr>
                                <w:rPr>
                                  <w:rFonts w:ascii="AWPCSleepwalker" w:hAnsi="AWPCSleepwalker" w:cs="Apple Chancery"/>
                                  <w:sz w:val="12"/>
                                  <w:szCs w:val="12"/>
                                </w:rPr>
                              </w:pPr>
                              <w:r w:rsidRPr="005C7C07">
                                <w:rPr>
                                  <w:rFonts w:ascii="AWPCSleepwalker" w:hAnsi="AWPCSleepwalker" w:cs="Apple Chancery"/>
                                  <w:sz w:val="12"/>
                                  <w:szCs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 Box 302"/>
                        <wps:cNvSpPr txBox="1"/>
                        <wps:spPr>
                          <a:xfrm>
                            <a:off x="2489200" y="107950"/>
                            <a:ext cx="40005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A558A9" w14:textId="77777777" w:rsidR="00F51BEA" w:rsidRPr="005C7C07" w:rsidRDefault="00F51BEA" w:rsidP="005C7C07">
                              <w:pPr>
                                <w:rPr>
                                  <w:rFonts w:ascii="AWPCSleepwalker" w:hAnsi="AWPCSleepwalker" w:cs="Apple Chancery"/>
                                  <w:sz w:val="12"/>
                                  <w:szCs w:val="12"/>
                                </w:rPr>
                              </w:pPr>
                              <w:r w:rsidRPr="005C7C07">
                                <w:rPr>
                                  <w:rFonts w:ascii="AWPCSleepwalker" w:hAnsi="AWPCSleepwalker" w:cs="Apple Chancery"/>
                                  <w:sz w:val="12"/>
                                  <w:szCs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 Box 303"/>
                        <wps:cNvSpPr txBox="1"/>
                        <wps:spPr>
                          <a:xfrm>
                            <a:off x="2489200" y="241300"/>
                            <a:ext cx="40005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FECC41" w14:textId="5CFD6232" w:rsidR="00F51BEA" w:rsidRPr="005C7C07" w:rsidRDefault="00F51BEA" w:rsidP="005C7C07">
                              <w:pPr>
                                <w:rPr>
                                  <w:rFonts w:ascii="AWPCSleepwalker" w:hAnsi="AWPCSleepwalker" w:cs="Apple Chancery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WPCSleepwalker" w:hAnsi="AWPCSleepwalker" w:cs="Apple Chancery"/>
                                  <w:sz w:val="12"/>
                                  <w:szCs w:val="12"/>
                                </w:rPr>
                                <w:t>3</w:t>
                              </w:r>
                              <w:r w:rsidRPr="005C7C07">
                                <w:rPr>
                                  <w:rFonts w:ascii="AWPCSleepwalker" w:hAnsi="AWPCSleepwalker" w:cs="Apple Chancery"/>
                                  <w:sz w:val="12"/>
                                  <w:szCs w:val="12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 Box 304"/>
                        <wps:cNvSpPr txBox="1"/>
                        <wps:spPr>
                          <a:xfrm>
                            <a:off x="2489200" y="368300"/>
                            <a:ext cx="40005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AD1118" w14:textId="478C25E0" w:rsidR="00F51BEA" w:rsidRPr="005C7C07" w:rsidRDefault="00F51BEA" w:rsidP="005C7C07">
                              <w:pPr>
                                <w:rPr>
                                  <w:rFonts w:ascii="AWPCSleepwalker" w:hAnsi="AWPCSleepwalker" w:cs="Apple Chancery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WPCSleepwalker" w:hAnsi="AWPCSleepwalker" w:cs="Apple Chancery"/>
                                  <w:sz w:val="12"/>
                                  <w:szCs w:val="12"/>
                                </w:rPr>
                                <w:t>4</w:t>
                              </w:r>
                              <w:r w:rsidRPr="005C7C07">
                                <w:rPr>
                                  <w:rFonts w:ascii="AWPCSleepwalker" w:hAnsi="AWPCSleepwalker" w:cs="Apple Chancery"/>
                                  <w:sz w:val="12"/>
                                  <w:szCs w:val="12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 Box 305"/>
                        <wps:cNvSpPr txBox="1"/>
                        <wps:spPr>
                          <a:xfrm>
                            <a:off x="2489200" y="457200"/>
                            <a:ext cx="40005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5E5BA" w14:textId="100162D3" w:rsidR="00F51BEA" w:rsidRPr="005C7C07" w:rsidRDefault="00F51BEA" w:rsidP="00F51BEA">
                              <w:pPr>
                                <w:rPr>
                                  <w:rFonts w:ascii="AWPCSleepwalker" w:hAnsi="AWPCSleepwalker" w:cs="Apple Chancery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WPCSleepwalker" w:hAnsi="AWPCSleepwalker" w:cs="Apple Chancery"/>
                                  <w:sz w:val="12"/>
                                  <w:szCs w:val="12"/>
                                </w:rPr>
                                <w:t>3</w:t>
                              </w:r>
                              <w:r w:rsidRPr="005C7C07">
                                <w:rPr>
                                  <w:rFonts w:ascii="AWPCSleepwalker" w:hAnsi="AWPCSleepwalker" w:cs="Apple Chancery"/>
                                  <w:sz w:val="12"/>
                                  <w:szCs w:val="12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 Box 306"/>
                        <wps:cNvSpPr txBox="1"/>
                        <wps:spPr>
                          <a:xfrm>
                            <a:off x="2489200" y="584200"/>
                            <a:ext cx="40005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38DF9E" w14:textId="77777777" w:rsidR="00F51BEA" w:rsidRPr="005C7C07" w:rsidRDefault="00F51BEA" w:rsidP="00F51BEA">
                              <w:pPr>
                                <w:rPr>
                                  <w:rFonts w:ascii="AWPCSleepwalker" w:hAnsi="AWPCSleepwalker" w:cs="Apple Chancery"/>
                                  <w:sz w:val="12"/>
                                  <w:szCs w:val="12"/>
                                </w:rPr>
                              </w:pPr>
                              <w:r w:rsidRPr="005C7C07">
                                <w:rPr>
                                  <w:rFonts w:ascii="AWPCSleepwalker" w:hAnsi="AWPCSleepwalker" w:cs="Apple Chancery"/>
                                  <w:sz w:val="12"/>
                                  <w:szCs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Oval 308"/>
                        <wps:cNvSpPr/>
                        <wps:spPr>
                          <a:xfrm>
                            <a:off x="374650" y="38100"/>
                            <a:ext cx="508000" cy="14605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100000"/>
                                  <a:shade val="100000"/>
                                  <a:satMod val="130000"/>
                                  <a:alpha val="0"/>
                                </a:schemeClr>
                              </a:gs>
                              <a:gs pos="100000">
                                <a:schemeClr val="accent1">
                                  <a:tint val="50000"/>
                                  <a:shade val="100000"/>
                                  <a:satMod val="350000"/>
                                  <a:alpha val="0"/>
                                </a:schemeClr>
                              </a:gs>
                            </a:gsLst>
                            <a:lin ang="16200000" scaled="0"/>
                            <a:tileRect/>
                          </a:gra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Oval 309"/>
                        <wps:cNvSpPr/>
                        <wps:spPr>
                          <a:xfrm>
                            <a:off x="882650" y="298450"/>
                            <a:ext cx="508000" cy="14605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100000"/>
                                  <a:shade val="100000"/>
                                  <a:satMod val="130000"/>
                                  <a:alpha val="0"/>
                                </a:schemeClr>
                              </a:gs>
                              <a:gs pos="100000">
                                <a:schemeClr val="accent1">
                                  <a:tint val="50000"/>
                                  <a:shade val="100000"/>
                                  <a:satMod val="350000"/>
                                  <a:alpha val="0"/>
                                </a:schemeClr>
                              </a:gs>
                            </a:gsLst>
                            <a:lin ang="16200000" scaled="0"/>
                            <a:tileRect/>
                          </a:gra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Oval 310"/>
                        <wps:cNvSpPr/>
                        <wps:spPr>
                          <a:xfrm>
                            <a:off x="438150" y="520700"/>
                            <a:ext cx="508000" cy="14605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100000"/>
                                  <a:shade val="100000"/>
                                  <a:satMod val="130000"/>
                                  <a:alpha val="0"/>
                                </a:schemeClr>
                              </a:gs>
                              <a:gs pos="100000">
                                <a:schemeClr val="accent1">
                                  <a:tint val="50000"/>
                                  <a:shade val="100000"/>
                                  <a:satMod val="350000"/>
                                  <a:alpha val="0"/>
                                </a:schemeClr>
                              </a:gs>
                            </a:gsLst>
                            <a:lin ang="16200000" scaled="0"/>
                            <a:tileRect/>
                          </a:gra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Oval 311"/>
                        <wps:cNvSpPr/>
                        <wps:spPr>
                          <a:xfrm>
                            <a:off x="1962150" y="38100"/>
                            <a:ext cx="114300" cy="1143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100000"/>
                                  <a:shade val="100000"/>
                                  <a:satMod val="130000"/>
                                  <a:alpha val="0"/>
                                </a:schemeClr>
                              </a:gs>
                              <a:gs pos="100000">
                                <a:schemeClr val="accent1">
                                  <a:tint val="50000"/>
                                  <a:shade val="100000"/>
                                  <a:satMod val="350000"/>
                                  <a:alpha val="0"/>
                                </a:schemeClr>
                              </a:gs>
                            </a:gsLst>
                            <a:lin ang="16200000" scaled="0"/>
                            <a:tileRect/>
                          </a:gra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Oval 312"/>
                        <wps:cNvSpPr/>
                        <wps:spPr>
                          <a:xfrm>
                            <a:off x="1847850" y="304800"/>
                            <a:ext cx="114300" cy="1143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100000"/>
                                  <a:shade val="100000"/>
                                  <a:satMod val="130000"/>
                                  <a:alpha val="0"/>
                                </a:schemeClr>
                              </a:gs>
                              <a:gs pos="100000">
                                <a:schemeClr val="accent1">
                                  <a:tint val="50000"/>
                                  <a:shade val="100000"/>
                                  <a:satMod val="350000"/>
                                  <a:alpha val="0"/>
                                </a:schemeClr>
                              </a:gs>
                            </a:gsLst>
                            <a:lin ang="16200000" scaled="0"/>
                            <a:tileRect/>
                          </a:gra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Oval 313"/>
                        <wps:cNvSpPr/>
                        <wps:spPr>
                          <a:xfrm>
                            <a:off x="1962150" y="539750"/>
                            <a:ext cx="114300" cy="1143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100000"/>
                                  <a:shade val="100000"/>
                                  <a:satMod val="130000"/>
                                  <a:alpha val="0"/>
                                </a:schemeClr>
                              </a:gs>
                              <a:gs pos="100000">
                                <a:schemeClr val="accent1">
                                  <a:tint val="50000"/>
                                  <a:shade val="100000"/>
                                  <a:satMod val="350000"/>
                                  <a:alpha val="0"/>
                                </a:schemeClr>
                              </a:gs>
                            </a:gsLst>
                            <a:lin ang="16200000" scaled="0"/>
                            <a:tileRect/>
                          </a:gra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4" o:spid="_x0000_s1037" style="position:absolute;margin-left:320.5pt;margin-top:519pt;width:227.5pt;height:63pt;z-index:251691071;mso-position-horizontal-relative:page;mso-position-vertical-relative:page" coordsize="2889250,800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">
                <v:shape id="Text Box 298" o:spid="_x0000_s1038" type="#_x0000_t202" style="position:absolute;width:37465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+N6CwQAA&#10;ANwAAAAPAAAAZHJzL2Rvd25yZXYueG1sRE89b8IwEN2R+A/WIbGBA0MJAYMKolUHEDR0YDzFRxI1&#10;PkexIeHf4wGJ8el9L9edqcSdGldaVjAZRyCIM6tLzhX8nb9GMQjnkTVWlknBgxysV/3eEhNtW/6l&#10;e+pzEULYJaig8L5OpHRZQQbd2NbEgbvaxqAPsMmlbrAN4aaS0yj6kAZLDg0F1rQtKPtPb0YB7Ttz&#10;PsSznT9urt/RJT61e50rNRx0nwsQnjr/Fr/cP1rBdB7WhjPhCMjV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vjegsEAAADcAAAADwAAAAAAAAAAAAAAAACXAgAAZHJzL2Rvd25y&#10;ZXYueG1sUEsFBgAAAAAEAAQA9QAAAIUDAAAAAA==&#10;" mv:complextextbox="1" filled="f" stroked="f">
                  <v:textbox>
                    <w:txbxContent>
                      <w:p w14:paraId="24E667EF" w14:textId="15D743B7" w:rsidR="00F51BEA" w:rsidRPr="005C7C07" w:rsidRDefault="00F51BEA">
                        <w:pPr>
                          <w:rPr>
                            <w:rFonts w:ascii="AWPCSleepwalker" w:hAnsi="AWPCSleepwalker" w:cs="Apple Chancery"/>
                            <w:sz w:val="16"/>
                            <w:szCs w:val="16"/>
                          </w:rPr>
                        </w:pPr>
                        <w:r w:rsidRPr="005C7C07">
                          <w:rPr>
                            <w:rFonts w:ascii="AWPCSleepwalker" w:hAnsi="AWPCSleepwalker" w:cs="Apple Chancery"/>
                            <w:sz w:val="16"/>
                            <w:szCs w:val="16"/>
                          </w:rPr>
                          <w:t>LS</w:t>
                        </w:r>
                      </w:p>
                    </w:txbxContent>
                  </v:textbox>
                </v:shape>
                <v:shape id="Text Box 299" o:spid="_x0000_s1039" type="#_x0000_t202" style="position:absolute;top:215900;width:37465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tHsZxAAA&#10;ANwAAAAPAAAAZHJzL2Rvd25yZXYueG1sRI9Pi8IwFMTvgt8hPMHbmurBrV2jqKjsQfHfHvb4aJ5t&#10;2ealNNHWb2+EBY/DzPyGmc5bU4o71a6wrGA4iEAQp1YXnCn4uWw+YhDOI2ssLZOCBzmYz7qdKSba&#10;Nnyi+9lnIkDYJagg975KpHRpTgbdwFbEwbva2qAPss6krrEJcFPKURSNpcGCw0KOFa1ySv/ON6OA&#10;dq257OPPtT8sr9voNz42O50p1e+1iy8Qnlr/Dv+3v7WC0WQCrzPhCMjZ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bR7GcQAAADcAAAADwAAAAAAAAAAAAAAAACXAgAAZHJzL2Rv&#10;d25yZXYueG1sUEsFBgAAAAAEAAQA9QAAAIgDAAAAAA==&#10;" mv:complextextbox="1" filled="f" stroked="f">
                  <v:textbox>
                    <w:txbxContent>
                      <w:p w14:paraId="7925F106" w14:textId="77777777" w:rsidR="00F51BEA" w:rsidRPr="005C7C07" w:rsidRDefault="00F51BEA" w:rsidP="005C7C07">
                        <w:pPr>
                          <w:rPr>
                            <w:rFonts w:ascii="AWPCSleepwalker" w:hAnsi="AWPCSleepwalker" w:cs="Apple Chancery"/>
                            <w:sz w:val="16"/>
                            <w:szCs w:val="16"/>
                          </w:rPr>
                        </w:pPr>
                        <w:r w:rsidRPr="005C7C07">
                          <w:rPr>
                            <w:rFonts w:ascii="AWPCSleepwalker" w:hAnsi="AWPCSleepwalker" w:cs="Apple Chancery"/>
                            <w:sz w:val="16"/>
                            <w:szCs w:val="16"/>
                          </w:rPr>
                          <w:t>LS</w:t>
                        </w:r>
                      </w:p>
                    </w:txbxContent>
                  </v:textbox>
                </v:shape>
                <v:shape id="Text Box 300" o:spid="_x0000_s1040" type="#_x0000_t202" style="position:absolute;top:457200;width:37465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ZUiewQAA&#10;ANwAAAAPAAAAZHJzL2Rvd25yZXYueG1sRE/Pa8IwFL4L/g/hCd40UUFLZxSVbXhQtukOOz6aZ1ts&#10;XkqT2frfm4Pg8eP7vVx3thI3anzpWMNkrEAQZ86UnGv4PX+MEhA+IBusHJOGO3lYr/q9JabGtfxD&#10;t1PIRQxhn6KGIoQ6ldJnBVn0Y1cTR+7iGoshwiaXpsE2httKTpWaS4slx4YCa9oVlF1P/1YDHTp7&#10;PiaL9/C1vXyqv+S7PZhc6+Gg27yBCNSFl/jp3hsNMxXnxzPxCMjV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mVInsEAAADcAAAADwAAAAAAAAAAAAAAAACXAgAAZHJzL2Rvd25y&#10;ZXYueG1sUEsFBgAAAAAEAAQA9QAAAIUDAAAAAA==&#10;" mv:complextextbox="1" filled="f" stroked="f">
                  <v:textbox>
                    <w:txbxContent>
                      <w:p w14:paraId="092ADFF1" w14:textId="77777777" w:rsidR="00F51BEA" w:rsidRPr="005C7C07" w:rsidRDefault="00F51BEA" w:rsidP="005C7C07">
                        <w:pPr>
                          <w:rPr>
                            <w:rFonts w:ascii="AWPCSleepwalker" w:hAnsi="AWPCSleepwalker" w:cs="Apple Chancery"/>
                            <w:sz w:val="16"/>
                            <w:szCs w:val="16"/>
                          </w:rPr>
                        </w:pPr>
                        <w:r w:rsidRPr="005C7C07">
                          <w:rPr>
                            <w:rFonts w:ascii="AWPCSleepwalker" w:hAnsi="AWPCSleepwalker" w:cs="Apple Chancery"/>
                            <w:sz w:val="16"/>
                            <w:szCs w:val="16"/>
                          </w:rPr>
                          <w:t>LS</w:t>
                        </w:r>
                      </w:p>
                    </w:txbxContent>
                  </v:textbox>
                </v:shape>
                <v:shape id="Text Box 301" o:spid="_x0000_s1041" type="#_x0000_t202" style="position:absolute;left:2489200;width:400050;height:21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Ke0FxQAA&#10;ANwAAAAPAAAAZHJzL2Rvd25yZXYueG1sRI9PawIxFMTvQr9DeIXeamIFXVaz0pYqHpS22oPHx+bt&#10;H7p5WTapu357IxQ8DjPzG2a5GmwjztT52rGGyViBIM6dqbnU8HNcPycgfEA22DgmDRfysMoeRktM&#10;jev5m86HUIoIYZ+ihiqENpXS5xVZ9GPXEkevcJ3FEGVXStNhH+G2kS9KzaTFmuNChS29V5T/Hv6s&#10;BtoN9rhP5h/h863YqFPy1e9MqfXT4/C6ABFoCPfwf3trNEzVBG5n4hGQ2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p7QXFAAAA3AAAAA8AAAAAAAAAAAAAAAAAlwIAAGRycy9k&#10;b3ducmV2LnhtbFBLBQYAAAAABAAEAPUAAACJAwAAAAA=&#10;" mv:complextextbox="1" filled="f" stroked="f">
                  <v:textbox>
                    <w:txbxContent>
                      <w:p w14:paraId="6B324510" w14:textId="6DBB78D1" w:rsidR="00F51BEA" w:rsidRPr="005C7C07" w:rsidRDefault="00F51BEA" w:rsidP="005C7C07">
                        <w:pPr>
                          <w:rPr>
                            <w:rFonts w:ascii="AWPCSleepwalker" w:hAnsi="AWPCSleepwalker" w:cs="Apple Chancery"/>
                            <w:sz w:val="12"/>
                            <w:szCs w:val="12"/>
                          </w:rPr>
                        </w:pPr>
                        <w:r w:rsidRPr="005C7C07">
                          <w:rPr>
                            <w:rFonts w:ascii="AWPCSleepwalker" w:hAnsi="AWPCSleepwalker" w:cs="Apple Chancery"/>
                            <w:sz w:val="12"/>
                            <w:szCs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302" o:spid="_x0000_s1042" type="#_x0000_t202" style="position:absolute;left:2489200;top:107950;width:400050;height:21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+3NyxgAA&#10;ANwAAAAPAAAAZHJzL2Rvd25yZXYueG1sRI9Pa8JAFMTvhX6H5Qne6q4R2hBdgy1VPFha/xw8PrLP&#10;JJh9G7KrSb99t1DocZiZ3zCLfLCNuFPna8caphMFgrhwpuZSw+m4fkpB+IBssHFMGr7JQ758fFhg&#10;ZlzPe7ofQikihH2GGqoQ2kxKX1Rk0U9cSxy9i+sshii7UpoO+wi3jUyUepYWa44LFbb0VlFxPdys&#10;BtoN9viRvryHz9fLRp3Tr35nSq3Ho2E1BxFoCP/hv/bWaJipBH7PxCMgl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+3NyxgAAANwAAAAPAAAAAAAAAAAAAAAAAJcCAABkcnMv&#10;ZG93bnJldi54bWxQSwUGAAAAAAQABAD1AAAAigMAAAAA&#10;" mv:complextextbox="1" filled="f" stroked="f">
                  <v:textbox>
                    <w:txbxContent>
                      <w:p w14:paraId="4AA558A9" w14:textId="77777777" w:rsidR="00F51BEA" w:rsidRPr="005C7C07" w:rsidRDefault="00F51BEA" w:rsidP="005C7C07">
                        <w:pPr>
                          <w:rPr>
                            <w:rFonts w:ascii="AWPCSleepwalker" w:hAnsi="AWPCSleepwalker" w:cs="Apple Chancery"/>
                            <w:sz w:val="12"/>
                            <w:szCs w:val="12"/>
                          </w:rPr>
                        </w:pPr>
                        <w:r w:rsidRPr="005C7C07">
                          <w:rPr>
                            <w:rFonts w:ascii="AWPCSleepwalker" w:hAnsi="AWPCSleepwalker" w:cs="Apple Chancery"/>
                            <w:sz w:val="12"/>
                            <w:szCs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303" o:spid="_x0000_s1043" type="#_x0000_t202" style="position:absolute;left:2489200;top:241300;width:400050;height:21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t9bpxQAA&#10;ANwAAAAPAAAAZHJzL2Rvd25yZXYueG1sRI9Pa8JAFMTvBb/D8gRvdVcFG6KrqLSlB0vrn4PHR/aZ&#10;BLNvQ3Y18du7QqHHYWZ+w8yXna3EjRpfOtYwGioQxJkzJecajoeP1wSED8gGK8ek4U4eloveyxxT&#10;41re0W0fchEh7FPUUIRQp1L6rCCLfuhq4uidXWMxRNnk0jTYRrit5FipqbRYclwosKZNQdllf7Ua&#10;aNvZw3fy9h5+1udPdUp+263JtR70u9UMRKAu/If/2l9Gw0RN4HkmHgG5e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31unFAAAA3AAAAA8AAAAAAAAAAAAAAAAAlwIAAGRycy9k&#10;b3ducmV2LnhtbFBLBQYAAAAABAAEAPUAAACJAwAAAAA=&#10;" mv:complextextbox="1" filled="f" stroked="f">
                  <v:textbox>
                    <w:txbxContent>
                      <w:p w14:paraId="24FECC41" w14:textId="5CFD6232" w:rsidR="00F51BEA" w:rsidRPr="005C7C07" w:rsidRDefault="00F51BEA" w:rsidP="005C7C07">
                        <w:pPr>
                          <w:rPr>
                            <w:rFonts w:ascii="AWPCSleepwalker" w:hAnsi="AWPCSleepwalker" w:cs="Apple Chance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WPCSleepwalker" w:hAnsi="AWPCSleepwalker" w:cs="Apple Chancery"/>
                            <w:sz w:val="12"/>
                            <w:szCs w:val="12"/>
                          </w:rPr>
                          <w:t>3</w:t>
                        </w:r>
                        <w:r w:rsidRPr="005C7C07">
                          <w:rPr>
                            <w:rFonts w:ascii="AWPCSleepwalker" w:hAnsi="AWPCSleepwalker" w:cs="Apple Chancery"/>
                            <w:sz w:val="12"/>
                            <w:szCs w:val="12"/>
                          </w:rPr>
                          <w:t>00</w:t>
                        </w:r>
                      </w:p>
                    </w:txbxContent>
                  </v:textbox>
                </v:shape>
                <v:shape id="Text Box 304" o:spid="_x0000_s1044" type="#_x0000_t202" style="position:absolute;left:2489200;top:368300;width:400050;height:21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k6dxgAA&#10;ANwAAAAPAAAAZHJzL2Rvd25yZXYueG1sRI9Pa8JAFMTvhX6H5Qm9mV1baUN0FS1t8aBY/xw8PrLP&#10;JDT7NmS3Jn57tyD0OMzMb5jpvLe1uFDrK8caRokCQZw7U3Gh4Xj4HKYgfEA2WDsmDVfyMJ89Pkwx&#10;M67jHV32oRARwj5DDWUITSalz0uy6BPXEEfv7FqLIcq2kKbFLsJtLZ+VepUWK44LJTb0XlL+s/+1&#10;Gmjd28MmffsI2+X5S53S725tCq2fBv1iAiJQH/7D9/bKaHhRY/g7E4+AnN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Xk6dxgAAANwAAAAPAAAAAAAAAAAAAAAAAJcCAABkcnMv&#10;ZG93bnJldi54bWxQSwUGAAAAAAQABAD1AAAAigMAAAAA&#10;" mv:complextextbox="1" filled="f" stroked="f">
                  <v:textbox>
                    <w:txbxContent>
                      <w:p w14:paraId="7FAD1118" w14:textId="478C25E0" w:rsidR="00F51BEA" w:rsidRPr="005C7C07" w:rsidRDefault="00F51BEA" w:rsidP="005C7C07">
                        <w:pPr>
                          <w:rPr>
                            <w:rFonts w:ascii="AWPCSleepwalker" w:hAnsi="AWPCSleepwalker" w:cs="Apple Chance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WPCSleepwalker" w:hAnsi="AWPCSleepwalker" w:cs="Apple Chancery"/>
                            <w:sz w:val="12"/>
                            <w:szCs w:val="12"/>
                          </w:rPr>
                          <w:t>4</w:t>
                        </w:r>
                        <w:r w:rsidRPr="005C7C07">
                          <w:rPr>
                            <w:rFonts w:ascii="AWPCSleepwalker" w:hAnsi="AWPCSleepwalker" w:cs="Apple Chancery"/>
                            <w:sz w:val="12"/>
                            <w:szCs w:val="12"/>
                          </w:rPr>
                          <w:t>00</w:t>
                        </w:r>
                      </w:p>
                    </w:txbxContent>
                  </v:textbox>
                </v:shape>
                <v:shape id="Text Box 305" o:spid="_x0000_s1045" type="#_x0000_t202" style="position:absolute;left:2489200;top:457200;width:400050;height:21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EusGxgAA&#10;ANwAAAAPAAAAZHJzL2Rvd25yZXYueG1sRI9Pa8JAFMTvhX6H5Qm9mV1bbEN0FS1t8aBY/xw8PrLP&#10;JDT7NmS3Jn57tyD0OMzMb5jpvLe1uFDrK8caRokCQZw7U3Gh4Xj4HKYgfEA2WDsmDVfyMJ89Pkwx&#10;M67jHV32oRARwj5DDWUITSalz0uy6BPXEEfv7FqLIcq2kKbFLsJtLZ+VepUWK44LJTb0XlL+s/+1&#10;Gmjd28MmffsI2+X5S53S725tCq2fBv1iAiJQH/7D9/bKaHhRY/g7E4+AnN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EusGxgAAANwAAAAPAAAAAAAAAAAAAAAAAJcCAABkcnMv&#10;ZG93bnJldi54bWxQSwUGAAAAAAQABAD1AAAAigMAAAAA&#10;" mv:complextextbox="1" filled="f" stroked="f">
                  <v:textbox>
                    <w:txbxContent>
                      <w:p w14:paraId="6695E5BA" w14:textId="100162D3" w:rsidR="00F51BEA" w:rsidRPr="005C7C07" w:rsidRDefault="00F51BEA" w:rsidP="00F51BEA">
                        <w:pPr>
                          <w:rPr>
                            <w:rFonts w:ascii="AWPCSleepwalker" w:hAnsi="AWPCSleepwalker" w:cs="Apple Chance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WPCSleepwalker" w:hAnsi="AWPCSleepwalker" w:cs="Apple Chancery"/>
                            <w:sz w:val="12"/>
                            <w:szCs w:val="12"/>
                          </w:rPr>
                          <w:t>3</w:t>
                        </w:r>
                        <w:r w:rsidRPr="005C7C07">
                          <w:rPr>
                            <w:rFonts w:ascii="AWPCSleepwalker" w:hAnsi="AWPCSleepwalker" w:cs="Apple Chancery"/>
                            <w:sz w:val="12"/>
                            <w:szCs w:val="12"/>
                          </w:rPr>
                          <w:t>00</w:t>
                        </w:r>
                      </w:p>
                    </w:txbxContent>
                  </v:textbox>
                </v:shape>
                <v:shape id="Text Box 306" o:spid="_x0000_s1046" type="#_x0000_t202" style="position:absolute;left:2489200;top:584200;width:400050;height:21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wHVxxQAA&#10;ANwAAAAPAAAAZHJzL2Rvd25yZXYueG1sRI9Pa8JAFMTvBb/D8gRvdVcFG6KrqGjpwdL65+DxkX0m&#10;wezbkN2a9Nu7QqHHYWZ+w8yXna3EnRpfOtYwGioQxJkzJecazqfdawLCB2SDlWPS8EseloveyxxT&#10;41o+0P0YchEh7FPUUIRQp1L6rCCLfuhq4uhdXWMxRNnk0jTYRrit5FipqbRYclwosKZNQdnt+GM1&#10;0L6zp8/kbRu+1td3dUm+273JtR70u9UMRKAu/If/2h9Gw0RN4XkmHgG5e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rAdXHFAAAA3AAAAA8AAAAAAAAAAAAAAAAAlwIAAGRycy9k&#10;b3ducmV2LnhtbFBLBQYAAAAABAAEAPUAAACJAwAAAAA=&#10;" mv:complextextbox="1" filled="f" stroked="f">
                  <v:textbox>
                    <w:txbxContent>
                      <w:p w14:paraId="2038DF9E" w14:textId="77777777" w:rsidR="00F51BEA" w:rsidRPr="005C7C07" w:rsidRDefault="00F51BEA" w:rsidP="00F51BEA">
                        <w:pPr>
                          <w:rPr>
                            <w:rFonts w:ascii="AWPCSleepwalker" w:hAnsi="AWPCSleepwalker" w:cs="Apple Chancery"/>
                            <w:sz w:val="12"/>
                            <w:szCs w:val="12"/>
                          </w:rPr>
                        </w:pPr>
                        <w:r w:rsidRPr="005C7C07">
                          <w:rPr>
                            <w:rFonts w:ascii="AWPCSleepwalker" w:hAnsi="AWPCSleepwalker" w:cs="Apple Chancery"/>
                            <w:sz w:val="12"/>
                            <w:szCs w:val="12"/>
                          </w:rPr>
                          <w:t>100</w:t>
                        </w:r>
                      </w:p>
                    </w:txbxContent>
                  </v:textbox>
                </v:shape>
                <v:oval id="Oval 308" o:spid="_x0000_s1047" style="position:absolute;left:374650;top:38100;width:508000;height:1460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+XN+wAAA&#10;ANwAAAAPAAAAZHJzL2Rvd25yZXYueG1sRE/djsFAFL6XeIfJkbhjaonYriFWCHdoPcDZztE22zlT&#10;nUG9vbmQuPzy/c+XranEnRpXWlYwGkYgiDOrS84VnNPtYAbCeWSNlWVS8CQHy0W3M8dY2wef6J74&#10;XIQQdjEqKLyvYyldVpBBN7Q1ceAutjHoA2xyqRt8hHBTya8omkqDJYeGAmtaF5T9Jzej4G9TppPf&#10;3eGanNf2+H28TKVNr0r1e+3qB4Sn1n/Eb/deKxhHYW04E46AXLw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5+XN+wAAAANwAAAAPAAAAAAAAAAAAAAAAAJcCAABkcnMvZG93bnJl&#10;di54bWxQSwUGAAAAAAQABAD1AAAAhAMAAAAA&#10;" fillcolor="#a5b592 [3204]" strokecolor="#9cae87 [3044]">
                  <v:fill opacity="0" color2="#d2dac8 [1620]" o:opacity2="0" rotate="t" type="gradient">
                    <o:fill v:ext="view" type="gradientUnscaled"/>
                  </v:fill>
                  <v:shadow on="t" opacity="22937f" mv:blur="40000f" origin=",.5" offset="0,23000emu"/>
                </v:oval>
                <v:oval id="Oval 309" o:spid="_x0000_s1048" style="position:absolute;left:882650;top:298450;width:508000;height:1460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tdblwwAA&#10;ANwAAAAPAAAAZHJzL2Rvd25yZXYueG1sRI/RisIwFETfF/yHcAXf1tR1Ea1GUVlZ39TWD7g217bY&#10;3NQmavfvN4Lg4zAzZ5jZojWVuFPjSssKBv0IBHFmdcm5gmO6+RyDcB5ZY2WZFPyRg8W88zHDWNsH&#10;H+ie+FwECLsYFRTe17GULivIoOvbmjh4Z9sY9EE2udQNPgLcVPIrikbSYMlhocCa1gVll+RmFJx+&#10;yvR79bu7Jse13U/255G06VWpXrddTkF4av07/GpvtYJhNIHnmXAE5P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tdblwwAAANwAAAAPAAAAAAAAAAAAAAAAAJcCAABkcnMvZG93&#10;bnJldi54bWxQSwUGAAAAAAQABAD1AAAAhwMAAAAA&#10;" fillcolor="#a5b592 [3204]" strokecolor="#9cae87 [3044]">
                  <v:fill opacity="0" color2="#d2dac8 [1620]" o:opacity2="0" rotate="t" type="gradient">
                    <o:fill v:ext="view" type="gradientUnscaled"/>
                  </v:fill>
                  <v:shadow on="t" opacity="22937f" mv:blur="40000f" origin=",.5" offset="0,23000emu"/>
                </v:oval>
                <v:oval id="Oval 310" o:spid="_x0000_s1049" style="position:absolute;left:438150;top:520700;width:508000;height:1460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VumlwAAA&#10;ANwAAAAPAAAAZHJzL2Rvd25yZXYueG1sRE/djsFAFL6XeIfJ2cQdU0uEriFWCHdoPcDZztE22zlT&#10;nUG9vbmQuPzy/c+XranEnRpXWlYwHEQgiDOrS84VnNNtfwrCeWSNlWVS8CQHy0W3M8dY2wef6J74&#10;XIQQdjEqKLyvYyldVpBBN7A1ceAutjHoA2xyqRt8hHBTye8omkiDJYeGAmtaF5T9Jzej4G9TpuPf&#10;3eGanNf2ODteJtKmV6V6X+3qB4Sn1n/Eb/deKxgNw/xwJhwBuXg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CVumlwAAAANwAAAAPAAAAAAAAAAAAAAAAAJcCAABkcnMvZG93bnJl&#10;di54bWxQSwUGAAAAAAQABAD1AAAAhAMAAAAA&#10;" fillcolor="#a5b592 [3204]" strokecolor="#9cae87 [3044]">
                  <v:fill opacity="0" color2="#d2dac8 [1620]" o:opacity2="0" rotate="t" type="gradient">
                    <o:fill v:ext="view" type="gradientUnscaled"/>
                  </v:fill>
                  <v:shadow on="t" opacity="22937f" mv:blur="40000f" origin=",.5" offset="0,23000emu"/>
                </v:oval>
                <v:oval id="Oval 311" o:spid="_x0000_s1050" style="position:absolute;left:1962150;top:38100;width:114300;height:114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Gkw+xQAA&#10;ANwAAAAPAAAAZHJzL2Rvd25yZXYueG1sRI/NbsIwEITvlXgHa5G4NU5KhWiKgwC1am+FhAfYxpsf&#10;NV6H2IXw9rhSJY6jmflGs1qPphNnGlxrWUESxSCIS6tbrhUci/fHJQjnkTV2lknBlRyss8nDClNt&#10;L3ygc+5rESDsUlTQeN+nUrqyIYMusj1x8Co7GPRBDrXUA14C3HTyKY4X0mDLYaHBnnYNlT/5r1Hw&#10;/dYWz9uPr1N+3Nn9y75aSFuclJpNx80rCE+jv4f/259awTxJ4O9MOAIyu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0aTD7FAAAA3AAAAA8AAAAAAAAAAAAAAAAAlwIAAGRycy9k&#10;b3ducmV2LnhtbFBLBQYAAAAABAAEAPUAAACJAwAAAAA=&#10;" fillcolor="#a5b592 [3204]" strokecolor="#9cae87 [3044]">
                  <v:fill opacity="0" color2="#d2dac8 [1620]" o:opacity2="0" rotate="t" type="gradient">
                    <o:fill v:ext="view" type="gradientUnscaled"/>
                  </v:fill>
                  <v:shadow on="t" opacity="22937f" mv:blur="40000f" origin=",.5" offset="0,23000emu"/>
                </v:oval>
                <v:oval id="Oval 312" o:spid="_x0000_s1051" style="position:absolute;left:1847850;top:304800;width:114300;height:114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yNJJxQAA&#10;ANwAAAAPAAAAZHJzL2Rvd25yZXYueG1sRI/BbsIwEETvlfgHa5F6K07SCkHAIIpatbfShA9Y4iWJ&#10;iNchdpPw97hSpR5HM/NGs96OphE9da62rCCeRSCIC6trLhUc8/enBQjnkTU2lknBjRxsN5OHNaba&#10;DvxNfeZLESDsUlRQed+mUrqiIoNuZlvi4J1tZ9AH2ZVSdzgEuGlkEkVzabDmsFBhS/uKikv2YxSc&#10;3ur85fXj65od9/awPJzn0uZXpR6n424FwtPo/8N/7U+t4DlO4PdMOAJyc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3I0knFAAAA3AAAAA8AAAAAAAAAAAAAAAAAlwIAAGRycy9k&#10;b3ducmV2LnhtbFBLBQYAAAAABAAEAPUAAACJAwAAAAA=&#10;" fillcolor="#a5b592 [3204]" strokecolor="#9cae87 [3044]">
                  <v:fill opacity="0" color2="#d2dac8 [1620]" o:opacity2="0" rotate="t" type="gradient">
                    <o:fill v:ext="view" type="gradientUnscaled"/>
                  </v:fill>
                  <v:shadow on="t" opacity="22937f" mv:blur="40000f" origin=",.5" offset="0,23000emu"/>
                </v:oval>
                <v:oval id="Oval 313" o:spid="_x0000_s1052" style="position:absolute;left:1962150;top:539750;width:114300;height:114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hHfSxAAA&#10;ANwAAAAPAAAAZHJzL2Rvd25yZXYueG1sRI/disIwFITvhX2HcATvNPUH2e0aZRVF79TWBzjbHNti&#10;c1KbqN233wiCl8PMfMPMFq2pxJ0aV1pWMBxEIIgzq0vOFZzSTf8ThPPIGivLpOCPHCzmH50Zxto+&#10;+Ej3xOciQNjFqKDwvo6ldFlBBt3A1sTBO9vGoA+yyaVu8BHgppKjKJpKgyWHhQJrWhWUXZKbUfC7&#10;LtPJcru/JqeVPXwdzlNp06tSvW778w3CU+vf4Vd7pxWMh2N4nglH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oR30sQAAADcAAAADwAAAAAAAAAAAAAAAACXAgAAZHJzL2Rv&#10;d25yZXYueG1sUEsFBgAAAAAEAAQA9QAAAIgDAAAAAA==&#10;" fillcolor="#a5b592 [3204]" strokecolor="#9cae87 [3044]">
                  <v:fill opacity="0" color2="#d2dac8 [1620]" o:opacity2="0" rotate="t" type="gradient">
                    <o:fill v:ext="view" type="gradientUnscaled"/>
                  </v:fill>
                  <v:shadow on="t" opacity="22937f" mv:blur="40000f" origin=",.5" offset="0,23000emu"/>
                </v:oval>
                <w10:wrap anchorx="page" anchory="page"/>
              </v:group>
            </w:pict>
          </mc:Fallback>
        </mc:AlternateContent>
      </w:r>
      <w:r w:rsidR="00F263A6">
        <w:rPr>
          <w:noProof/>
        </w:rPr>
        <mc:AlternateContent>
          <mc:Choice Requires="wps">
            <w:drawing>
              <wp:anchor distT="0" distB="0" distL="114300" distR="114300" simplePos="0" relativeHeight="251662399" behindDoc="0" locked="0" layoutInCell="1" allowOverlap="1" wp14:anchorId="0D90A1EA" wp14:editId="7D9A6572">
                <wp:simplePos x="0" y="0"/>
                <wp:positionH relativeFrom="page">
                  <wp:posOffset>457200</wp:posOffset>
                </wp:positionH>
                <wp:positionV relativeFrom="page">
                  <wp:posOffset>1579880</wp:posOffset>
                </wp:positionV>
                <wp:extent cx="3429000" cy="8096250"/>
                <wp:effectExtent l="0" t="0" r="0" b="0"/>
                <wp:wrapTight wrapText="bothSides">
                  <wp:wrapPolygon edited="0">
                    <wp:start x="160" y="68"/>
                    <wp:lineTo x="160" y="21481"/>
                    <wp:lineTo x="21280" y="21481"/>
                    <wp:lineTo x="21280" y="68"/>
                    <wp:lineTo x="160" y="68"/>
                  </wp:wrapPolygon>
                </wp:wrapTight>
                <wp:docPr id="29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9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C49D755" w14:textId="55F448B0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Starting Balance: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       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>$200</w:t>
                            </w:r>
                          </w:p>
                          <w:p w14:paraId="67D6CEA3" w14:textId="590D3109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5C7C0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36C23FAC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55117802" w14:textId="38A50EC2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1A35CC5B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1CED7A8E" w14:textId="2F340D2E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5D83559A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1277E1BF" w14:textId="7AEA7C58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1C1C05F9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7A1DF406" w14:textId="10B1259F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6A2790D3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0AEBD83B" w14:textId="76FCFCBB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14D3004A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7DBEDAD7" w14:textId="62788612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1DDE60A5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772E5B33" w14:textId="44BC4F5C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486DBBBF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34C870EB" w14:textId="073D48B4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08A0BBBE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194F2FBC" w14:textId="551AD16B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0DE6EC42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6F0252DA" w14:textId="00E0E046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47315BD9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4B9D67FA" w14:textId="4E088E35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70AABAFB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60D4353B" w14:textId="39446A9C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480AF0A0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66BDFBF2" w14:textId="10BAC26F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21775A3E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7ACDC281" w14:textId="67C1D50B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42ABC1BB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5233E7F1" w14:textId="1216F418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2C55ED8E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778734BA" w14:textId="159F022E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18FEC31A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008F75EB" w14:textId="102360CD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1AAB7810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3F29C06D" w14:textId="384553E4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3FC7E6EF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72F32BFF" w14:textId="56B02D3D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75EBD948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73FBA4E7" w14:textId="3FC46E14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17F2149A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3D0D13F7" w14:textId="6DBFC4D6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39C3B12A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23706835" w14:textId="70EF4232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2A5A8BD4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6EB2FDEF" w14:textId="25CB6D21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63C4A352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09BA7767" w14:textId="0826534C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51837280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3ACC684D" w14:textId="415648F3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4ECA169B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39D220D6" w14:textId="263970EA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4D427421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096DED49" w14:textId="04AD844C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5934AE15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55074E0B" w14:textId="0FB90F6F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1449E3DA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71B6CC3A" w14:textId="4991D52A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0CC5C974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1ACE2EB3" w14:textId="7AAB7CCD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72E24E68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6EE6F3A0" w14:textId="1FDFCECB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2D1D271B" w14:textId="77777777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5271F287" w14:textId="680D0135" w:rsidR="00F51BEA" w:rsidRPr="009A4ED6" w:rsidRDefault="00F51BEA" w:rsidP="009A4ED6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purchase / earnings (circle one)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7871F5F6" w14:textId="77777777" w:rsidR="00F51BEA" w:rsidRPr="009A4ED6" w:rsidRDefault="00F51BEA" w:rsidP="00F263A6">
                            <w:pPr>
                              <w:pStyle w:val="BodyTex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3" type="#_x0000_t202" style="position:absolute;margin-left:36pt;margin-top:124.4pt;width:270pt;height:637.5pt;z-index:2516623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" mv:complextextbox="1" filled="f" stroked="f">
                <v:textbox inset=",7.2pt,,7.2pt">
                  <w:txbxContent>
                    <w:p w14:paraId="6C49D755" w14:textId="55F448B0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Starting Balance: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       </w:t>
                      </w:r>
                      <w:r w:rsidRPr="009A4ED6">
                        <w:rPr>
                          <w:sz w:val="16"/>
                          <w:szCs w:val="16"/>
                        </w:rPr>
                        <w:t>$200</w:t>
                      </w:r>
                    </w:p>
                    <w:p w14:paraId="67D6CEA3" w14:textId="590D3109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5C7C0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36C23FAC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55117802" w14:textId="38A50EC2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1A35CC5B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1CED7A8E" w14:textId="2F340D2E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5D83559A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1277E1BF" w14:textId="7AEA7C58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1C1C05F9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7A1DF406" w14:textId="10B1259F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6A2790D3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0AEBD83B" w14:textId="76FCFCBB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14D3004A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7DBEDAD7" w14:textId="62788612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1DDE60A5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772E5B33" w14:textId="44BC4F5C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486DBBBF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34C870EB" w14:textId="073D48B4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08A0BBBE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194F2FBC" w14:textId="551AD16B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0DE6EC42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6F0252DA" w14:textId="00E0E046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47315BD9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4B9D67FA" w14:textId="4E088E35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70AABAFB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60D4353B" w14:textId="39446A9C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480AF0A0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66BDFBF2" w14:textId="10BAC26F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21775A3E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7ACDC281" w14:textId="67C1D50B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42ABC1BB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5233E7F1" w14:textId="1216F418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2C55ED8E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778734BA" w14:textId="159F022E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18FEC31A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008F75EB" w14:textId="102360CD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1AAB7810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3F29C06D" w14:textId="384553E4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3FC7E6EF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72F32BFF" w14:textId="56B02D3D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75EBD948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73FBA4E7" w14:textId="3FC46E14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17F2149A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3D0D13F7" w14:textId="6DBFC4D6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39C3B12A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23706835" w14:textId="70EF4232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2A5A8BD4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6EB2FDEF" w14:textId="25CB6D21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63C4A352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09BA7767" w14:textId="0826534C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51837280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3ACC684D" w14:textId="415648F3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4ECA169B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39D220D6" w14:textId="263970EA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4D427421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096DED49" w14:textId="04AD844C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5934AE15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55074E0B" w14:textId="0FB90F6F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1449E3DA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71B6CC3A" w14:textId="4991D52A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0CC5C974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1ACE2EB3" w14:textId="7AAB7CCD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72E24E68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6EE6F3A0" w14:textId="1FDFCECB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2D1D271B" w14:textId="77777777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5271F287" w14:textId="680D0135" w:rsidR="00F51BEA" w:rsidRPr="009A4ED6" w:rsidRDefault="00F51BEA" w:rsidP="009A4ED6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purchase / earnings (circle one)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7871F5F6" w14:textId="77777777" w:rsidR="00F51BEA" w:rsidRPr="009A4ED6" w:rsidRDefault="00F51BEA" w:rsidP="00F263A6">
                      <w:pPr>
                        <w:pStyle w:val="BodyTex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263A6">
        <w:rPr>
          <w:noProof/>
        </w:rPr>
        <mc:AlternateContent>
          <mc:Choice Requires="wps">
            <w:drawing>
              <wp:anchor distT="0" distB="0" distL="114300" distR="114300" simplePos="0" relativeHeight="251659327" behindDoc="0" locked="0" layoutInCell="1" allowOverlap="1" wp14:anchorId="20759E48" wp14:editId="2732B4C9">
                <wp:simplePos x="0" y="0"/>
                <wp:positionH relativeFrom="page">
                  <wp:posOffset>457200</wp:posOffset>
                </wp:positionH>
                <wp:positionV relativeFrom="page">
                  <wp:posOffset>848360</wp:posOffset>
                </wp:positionV>
                <wp:extent cx="3429000" cy="731520"/>
                <wp:effectExtent l="50800" t="25400" r="50800" b="81280"/>
                <wp:wrapTight wrapText="bothSides">
                  <wp:wrapPolygon edited="0">
                    <wp:start x="-320" y="-750"/>
                    <wp:lineTo x="-320" y="23250"/>
                    <wp:lineTo x="21760" y="23250"/>
                    <wp:lineTo x="21760" y="-750"/>
                    <wp:lineTo x="-320" y="-750"/>
                  </wp:wrapPolygon>
                </wp:wrapTight>
                <wp:docPr id="2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731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F2058F8" w14:textId="77777777" w:rsidR="00F51BEA" w:rsidRDefault="00F51BEA" w:rsidP="00F263A6">
                            <w:pPr>
                              <w:pStyle w:val="BoxText"/>
                              <w:jc w:val="left"/>
                            </w:pPr>
                            <w:r w:rsidRPr="00F263A6">
                              <w:rPr>
                                <w:b/>
                                <w:sz w:val="28"/>
                                <w:szCs w:val="28"/>
                              </w:rPr>
                              <w:t>Balance Sheet:</w:t>
                            </w:r>
                            <w:r>
                              <w:t xml:space="preserve"> you must keep a running total of the capital (money) that your company has built up. Keep track of the supplies that you purchase and the money that you earn: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4" style="position:absolute;margin-left:36pt;margin-top:66.8pt;width:270pt;height:57.6pt;z-index:2516593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" mv:complextextbox="1" fillcolor="#a5b592 [3204]" stroked="f" strokecolor="#4a7ebb" strokeweight="1.5pt">
                <v:shadow on="t" opacity="22938f" mv:blur="38100f" offset="0,2pt"/>
                <v:textbox inset=",7.2pt,,7.2pt">
                  <w:txbxContent>
                    <w:p w14:paraId="4F2058F8" w14:textId="77777777" w:rsidR="00F51BEA" w:rsidRDefault="00F51BEA" w:rsidP="00F263A6">
                      <w:pPr>
                        <w:pStyle w:val="BoxText"/>
                        <w:jc w:val="left"/>
                      </w:pPr>
                      <w:r w:rsidRPr="00F263A6">
                        <w:rPr>
                          <w:b/>
                          <w:sz w:val="28"/>
                          <w:szCs w:val="28"/>
                        </w:rPr>
                        <w:t>Balance Sheet:</w:t>
                      </w:r>
                      <w:r>
                        <w:t xml:space="preserve"> you must keep a running total of the capital (money) that your company has built up. Keep track of the supplies that you purchase and the money that you earn: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24F0F74E" wp14:editId="5F4E4BEC">
                <wp:simplePos x="0" y="0"/>
                <wp:positionH relativeFrom="page">
                  <wp:posOffset>3977640</wp:posOffset>
                </wp:positionH>
                <wp:positionV relativeFrom="page">
                  <wp:posOffset>1216025</wp:posOffset>
                </wp:positionV>
                <wp:extent cx="3337560" cy="8387080"/>
                <wp:effectExtent l="25400" t="25400" r="91440" b="96520"/>
                <wp:wrapTight wrapText="bothSides">
                  <wp:wrapPolygon edited="0">
                    <wp:start x="-164" y="-65"/>
                    <wp:lineTo x="-164" y="21783"/>
                    <wp:lineTo x="21863" y="21783"/>
                    <wp:lineTo x="22027" y="20998"/>
                    <wp:lineTo x="22027" y="-65"/>
                    <wp:lineTo x="-164" y="-65"/>
                  </wp:wrapPolygon>
                </wp:wrapTight>
                <wp:docPr id="2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83870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410" w:type="dxa"/>
                              <w:tblInd w:w="29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90"/>
                              <w:gridCol w:w="1620"/>
                            </w:tblGrid>
                            <w:tr w:rsidR="00F51BEA" w:rsidRPr="009A4ED6" w14:paraId="3C379974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00EB500" w14:textId="77777777" w:rsidR="00F51BEA" w:rsidRPr="009A4ED6" w:rsidRDefault="00F51BEA" w:rsidP="009C2CFF">
                                  <w:pPr>
                                    <w:spacing w:after="0"/>
                                    <w:ind w:left="180" w:hanging="180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bookmarkStart w:id="1" w:name="RANGE!A3:B10"/>
                                  <w:r w:rsidRPr="009A4ED6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Supplies</w:t>
                                  </w:r>
                                  <w:bookmarkEnd w:id="1"/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F42AEC4" w14:textId="77777777" w:rsidR="00F51BEA" w:rsidRPr="009A4ED6" w:rsidRDefault="00F51BEA" w:rsidP="00F263A6">
                                  <w:pPr>
                                    <w:spacing w:after="0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F51BEA" w:rsidRPr="009A4ED6" w14:paraId="1513BB79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C06C18C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proofErr w:type="gramStart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staples</w:t>
                                  </w:r>
                                  <w:proofErr w:type="gramEnd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(each)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A3BD97F" w14:textId="42B09E42" w:rsidR="00F51BEA" w:rsidRPr="009A4ED6" w:rsidRDefault="00F51BEA" w:rsidP="00F73AF4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$</w:t>
                                  </w:r>
                                  <w:r w:rsidR="00F73AF4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50</w:t>
                                  </w: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.00 </w:t>
                                  </w:r>
                                </w:p>
                              </w:tc>
                            </w:tr>
                            <w:tr w:rsidR="00F51BEA" w:rsidRPr="009A4ED6" w14:paraId="7473EAA5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10BDEBC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proofErr w:type="gramStart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tape</w:t>
                                  </w:r>
                                  <w:proofErr w:type="gramEnd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(per inch)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6C9A9B" w14:textId="77777777" w:rsidR="00F51BEA" w:rsidRPr="009A4ED6" w:rsidRDefault="00F51BEA" w:rsidP="009C2CFF">
                                  <w:pPr>
                                    <w:spacing w:after="0"/>
                                    <w:ind w:left="27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$50.00 </w:t>
                                  </w:r>
                                </w:p>
                              </w:tc>
                            </w:tr>
                            <w:tr w:rsidR="00F51BEA" w:rsidRPr="009A4ED6" w14:paraId="602CEFCC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DFDC0F1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proofErr w:type="gramStart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paperclip</w:t>
                                  </w:r>
                                  <w:proofErr w:type="gramEnd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(small)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ADFA0EA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$100.00 </w:t>
                                  </w:r>
                                </w:p>
                              </w:tc>
                            </w:tr>
                            <w:tr w:rsidR="00F51BEA" w:rsidRPr="009A4ED6" w14:paraId="5DC5E0A3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6F84731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proofErr w:type="gramStart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paperclip</w:t>
                                  </w:r>
                                  <w:proofErr w:type="gramEnd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(large)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DCFF3B9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$300.00 </w:t>
                                  </w:r>
                                </w:p>
                              </w:tc>
                            </w:tr>
                            <w:tr w:rsidR="00F51BEA" w:rsidRPr="009A4ED6" w14:paraId="15C9D992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B47C4BB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proofErr w:type="gramStart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scissors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B52E28B" w14:textId="38E2F57F" w:rsidR="00F51BEA" w:rsidRPr="009A4ED6" w:rsidRDefault="00F51BEA" w:rsidP="00F73AF4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$</w:t>
                                  </w:r>
                                  <w:r w:rsidR="00F73AF4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1</w:t>
                                  </w: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,000.00 </w:t>
                                  </w:r>
                                </w:p>
                              </w:tc>
                            </w:tr>
                            <w:tr w:rsidR="00F51BEA" w:rsidRPr="009A4ED6" w14:paraId="051363FF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BAC7F2A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proofErr w:type="gramStart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hole</w:t>
                                  </w:r>
                                  <w:proofErr w:type="gramEnd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punch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3977940" w14:textId="339415C3" w:rsidR="00F51BEA" w:rsidRPr="009A4ED6" w:rsidRDefault="00F51BEA" w:rsidP="00F73AF4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$</w:t>
                                  </w:r>
                                  <w:r w:rsidR="00F73AF4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2</w:t>
                                  </w: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,000.00 </w:t>
                                  </w:r>
                                </w:p>
                              </w:tc>
                            </w:tr>
                            <w:tr w:rsidR="00F51BEA" w:rsidRPr="009A4ED6" w14:paraId="73EC6C5E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3EFD5A6" w14:textId="5C4532DE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2E41AFF" w14:textId="65BD57EC" w:rsidR="00F51BEA" w:rsidRPr="009A4ED6" w:rsidRDefault="00F51BEA" w:rsidP="00F73AF4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51BEA" w:rsidRPr="009A4ED6" w14:paraId="555B8C09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065A25" w14:textId="77777777" w:rsidR="00F51BEA" w:rsidRPr="009A4ED6" w:rsidRDefault="00F51BEA" w:rsidP="00F263A6">
                                  <w:pPr>
                                    <w:spacing w:after="0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EBD0AFF" w14:textId="77777777" w:rsidR="00F51BEA" w:rsidRPr="009A4ED6" w:rsidRDefault="00F51BEA" w:rsidP="00F263A6">
                                  <w:pPr>
                                    <w:spacing w:after="0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F51BEA" w:rsidRPr="009A4ED6" w14:paraId="5B084FF6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4182656" w14:textId="77777777" w:rsidR="00F51BEA" w:rsidRPr="009A4ED6" w:rsidRDefault="00F51BEA" w:rsidP="00F263A6">
                                  <w:pPr>
                                    <w:spacing w:after="0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Paper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D838EC1" w14:textId="77777777" w:rsidR="00F51BEA" w:rsidRPr="009A4ED6" w:rsidRDefault="00F51BEA" w:rsidP="00F263A6">
                                  <w:pPr>
                                    <w:spacing w:after="0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F51BEA" w:rsidRPr="009A4ED6" w14:paraId="4F9786EC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8F08601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proofErr w:type="gramStart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quarter</w:t>
                                  </w:r>
                                  <w:proofErr w:type="gramEnd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sheet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E51B4F1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$100.00 </w:t>
                                  </w:r>
                                </w:p>
                              </w:tc>
                            </w:tr>
                            <w:tr w:rsidR="00F51BEA" w:rsidRPr="009A4ED6" w14:paraId="23262A5D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31FF1DE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proofErr w:type="gramStart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half</w:t>
                                  </w:r>
                                  <w:proofErr w:type="gramEnd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sheet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B8E74DD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$300.00 </w:t>
                                  </w:r>
                                </w:p>
                              </w:tc>
                            </w:tr>
                            <w:tr w:rsidR="00F51BEA" w:rsidRPr="009A4ED6" w14:paraId="2B594B30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A3407BB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proofErr w:type="gramStart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full</w:t>
                                  </w:r>
                                  <w:proofErr w:type="gramEnd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sheet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9195187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$700.00 </w:t>
                                  </w:r>
                                </w:p>
                              </w:tc>
                            </w:tr>
                            <w:tr w:rsidR="00F51BEA" w:rsidRPr="009A4ED6" w14:paraId="5A0EA0FE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BA62B2F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proofErr w:type="gramStart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double</w:t>
                                  </w:r>
                                  <w:proofErr w:type="gramEnd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sheet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D36D22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$1,500.00 </w:t>
                                  </w:r>
                                </w:p>
                              </w:tc>
                            </w:tr>
                            <w:tr w:rsidR="00F51BEA" w:rsidRPr="009A4ED6" w14:paraId="3A566690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E4322D6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proofErr w:type="gramStart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card</w:t>
                                  </w:r>
                                  <w:proofErr w:type="gramEnd"/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stock (full sheet)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09C6187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$2,000.00 </w:t>
                                  </w:r>
                                </w:p>
                              </w:tc>
                            </w:tr>
                            <w:tr w:rsidR="00F51BEA" w:rsidRPr="009A4ED6" w14:paraId="7BA846DD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FA97928" w14:textId="77777777" w:rsidR="00F51BEA" w:rsidRPr="009A4ED6" w:rsidRDefault="00F51BEA" w:rsidP="00F263A6">
                                  <w:pPr>
                                    <w:spacing w:after="0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399BB03" w14:textId="77777777" w:rsidR="00F51BEA" w:rsidRPr="009A4ED6" w:rsidRDefault="00F51BEA" w:rsidP="00F263A6">
                                  <w:pPr>
                                    <w:spacing w:after="0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F51BEA" w:rsidRPr="009A4ED6" w14:paraId="1DF814DB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1B39841" w14:textId="77777777" w:rsidR="00F51BEA" w:rsidRPr="009A4ED6" w:rsidRDefault="00F51BEA" w:rsidP="00F263A6">
                                  <w:pPr>
                                    <w:spacing w:after="0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Plans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1E4B4C7" w14:textId="77777777" w:rsidR="00F51BEA" w:rsidRPr="009A4ED6" w:rsidRDefault="00F51BEA" w:rsidP="00F263A6">
                                  <w:pPr>
                                    <w:spacing w:after="0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F51BEA" w:rsidRPr="009A4ED6" w14:paraId="2ADED579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144E8E1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The Slice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BA6D8FA" w14:textId="35DB2C24" w:rsidR="00F51BEA" w:rsidRPr="009A4ED6" w:rsidRDefault="00F51BEA" w:rsidP="00F73AF4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$</w:t>
                                  </w:r>
                                  <w:r w:rsidR="00F73AF4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2</w:t>
                                  </w: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00.00 </w:t>
                                  </w:r>
                                </w:p>
                              </w:tc>
                            </w:tr>
                            <w:tr w:rsidR="00F51BEA" w:rsidRPr="009A4ED6" w14:paraId="3C8FC193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1B056F4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The Count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50499DF" w14:textId="13C10D99" w:rsidR="00F51BEA" w:rsidRPr="009A4ED6" w:rsidRDefault="00F51BEA" w:rsidP="00F73AF4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$</w:t>
                                  </w:r>
                                  <w:r w:rsidR="00F73AF4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3</w:t>
                                  </w: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00.00 </w:t>
                                  </w:r>
                                </w:p>
                              </w:tc>
                            </w:tr>
                            <w:tr w:rsidR="00F51BEA" w:rsidRPr="009A4ED6" w14:paraId="01474B3E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201FBC4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Pirate's Secret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1248676" w14:textId="5DE142E8" w:rsidR="00F51BEA" w:rsidRPr="009A4ED6" w:rsidRDefault="00F73AF4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$4</w:t>
                                  </w:r>
                                  <w:r w:rsidR="00F51BEA"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00.00 </w:t>
                                  </w:r>
                                </w:p>
                              </w:tc>
                            </w:tr>
                            <w:tr w:rsidR="00F51BEA" w:rsidRPr="009A4ED6" w14:paraId="1A2B9833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1E2BFE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The Glider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B8A7808" w14:textId="4C508A3C" w:rsidR="00F51BEA" w:rsidRPr="009A4ED6" w:rsidRDefault="00F73AF4" w:rsidP="00F73AF4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$500</w:t>
                                  </w:r>
                                  <w:r w:rsidR="00F51BEA"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.00 </w:t>
                                  </w:r>
                                </w:p>
                              </w:tc>
                            </w:tr>
                            <w:tr w:rsidR="00F51BEA" w:rsidRPr="009A4ED6" w14:paraId="0F97FC6D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57A8AB0" w14:textId="77777777" w:rsidR="00F51BEA" w:rsidRPr="009A4ED6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Dragon Ring (tape)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9273138" w14:textId="05EEE178" w:rsidR="00F51BEA" w:rsidRPr="009A4ED6" w:rsidRDefault="00F73AF4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$6</w:t>
                                  </w:r>
                                  <w:r w:rsidR="00F51BEA"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00.00 </w:t>
                                  </w:r>
                                </w:p>
                              </w:tc>
                            </w:tr>
                            <w:tr w:rsidR="00F51BEA" w:rsidRPr="009A4ED6" w14:paraId="4EE57393" w14:textId="77777777" w:rsidTr="005C7C07">
                              <w:trPr>
                                <w:trHeight w:val="30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4BB9539" w14:textId="77777777" w:rsidR="00F51BEA" w:rsidRPr="005C7C07" w:rsidRDefault="00F51BEA" w:rsidP="00F263A6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5C7C07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Flying Saucer (scissors)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B588B51" w14:textId="68648E7E" w:rsidR="00F51BEA" w:rsidRPr="009A4ED6" w:rsidRDefault="00F51BEA" w:rsidP="00F73AF4">
                                  <w:pPr>
                                    <w:spacing w:after="0"/>
                                    <w:jc w:val="right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 $</w:t>
                                  </w:r>
                                  <w:r w:rsidR="00F73AF4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700</w:t>
                                  </w:r>
                                  <w:r w:rsidRPr="009A4ED6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.00 </w:t>
                                  </w:r>
                                </w:p>
                              </w:tc>
                            </w:tr>
                          </w:tbl>
                          <w:p w14:paraId="538F9D60" w14:textId="77777777" w:rsidR="00F51BEA" w:rsidRDefault="00F51BEA" w:rsidP="00D27C32">
                            <w:pPr>
                              <w:pStyle w:val="BodyText"/>
                            </w:pPr>
                          </w:p>
                          <w:p w14:paraId="099FB036" w14:textId="77777777" w:rsidR="00F51BEA" w:rsidRDefault="00F51BEA" w:rsidP="00D27C32">
                            <w:pPr>
                              <w:pStyle w:val="BodyText"/>
                            </w:pPr>
                          </w:p>
                          <w:p w14:paraId="2065AB16" w14:textId="6A1EF923" w:rsidR="00F51BEA" w:rsidRPr="005C7C07" w:rsidRDefault="00F51BEA" w:rsidP="00D27C32">
                            <w:pPr>
                              <w:pStyle w:val="BodyText"/>
                              <w:rPr>
                                <w:sz w:val="36"/>
                                <w:szCs w:val="36"/>
                              </w:rPr>
                            </w:pPr>
                            <w:r w:rsidRPr="005C7C07">
                              <w:rPr>
                                <w:sz w:val="36"/>
                                <w:szCs w:val="36"/>
                              </w:rPr>
                              <w:t>Example Balance Sheet</w:t>
                            </w:r>
                          </w:p>
                          <w:p w14:paraId="32ACBA23" w14:textId="230BBCA3" w:rsidR="00F51BEA" w:rsidRPr="009A4ED6" w:rsidRDefault="00F51BEA" w:rsidP="005C7C07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Starting Balance: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       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>$200</w:t>
                            </w:r>
                          </w:p>
                          <w:p w14:paraId="276D94C0" w14:textId="6E15C092" w:rsidR="00F51BEA" w:rsidRPr="009A4ED6" w:rsidRDefault="00F51BEA" w:rsidP="005C7C07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5C7C0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purchase / earnings (circle one)  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31F060E5" w14:textId="77777777" w:rsidR="00F51BEA" w:rsidRPr="009A4ED6" w:rsidRDefault="00F51BEA" w:rsidP="005C7C07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6DC1EE2E" w14:textId="6143A18C" w:rsidR="00F51BEA" w:rsidRPr="009A4ED6" w:rsidRDefault="00F51BEA" w:rsidP="005C7C07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purchase / earnings (circle one)  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43DB555E" w14:textId="77777777" w:rsidR="00F51BEA" w:rsidRPr="009A4ED6" w:rsidRDefault="00F51BEA" w:rsidP="005C7C07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5066DE53" w14:textId="67222EB9" w:rsidR="00F51BEA" w:rsidRPr="009A4ED6" w:rsidRDefault="00F51BEA" w:rsidP="005C7C07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Initial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purchase / earnings (circle one)  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>+/-</w:t>
                            </w:r>
                            <w:r w:rsidRPr="009A4ED6">
                              <w:rPr>
                                <w:sz w:val="16"/>
                                <w:szCs w:val="16"/>
                              </w:rPr>
                              <w:tab/>
                              <w:t>_______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______</w:t>
                            </w:r>
                          </w:p>
                          <w:p w14:paraId="156BF491" w14:textId="77777777" w:rsidR="00F51BEA" w:rsidRPr="009A4ED6" w:rsidRDefault="00F51BEA" w:rsidP="005C7C07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A4ED6">
                              <w:rPr>
                                <w:sz w:val="16"/>
                                <w:szCs w:val="16"/>
                              </w:rPr>
                              <w:t>New Balance:</w:t>
                            </w:r>
                          </w:p>
                          <w:p w14:paraId="65FFC610" w14:textId="77777777" w:rsidR="00F51BEA" w:rsidRDefault="00F51BEA" w:rsidP="00D27C32">
                            <w:pPr>
                              <w:pStyle w:val="BodyText"/>
                            </w:pPr>
                          </w:p>
                          <w:p w14:paraId="1E70F82A" w14:textId="77777777" w:rsidR="00F51BEA" w:rsidRDefault="00F51BEA" w:rsidP="00D27C32">
                            <w:pPr>
                              <w:pStyle w:val="BodyText"/>
                            </w:pPr>
                          </w:p>
                          <w:p w14:paraId="205E4E79" w14:textId="261B6AB5" w:rsidR="00F51BEA" w:rsidRPr="00E47925" w:rsidRDefault="00F51BEA" w:rsidP="00D27C32">
                            <w:pPr>
                              <w:pStyle w:val="BodyText"/>
                              <w:rPr>
                                <w:sz w:val="36"/>
                                <w:szCs w:val="36"/>
                              </w:rPr>
                            </w:pPr>
                            <w:r w:rsidRPr="00E47925">
                              <w:rPr>
                                <w:sz w:val="36"/>
                                <w:szCs w:val="36"/>
                              </w:rPr>
                              <w:t>Final Total</w:t>
                            </w:r>
                          </w:p>
                          <w:p w14:paraId="5CF538B2" w14:textId="20A99AFD" w:rsidR="00F51BEA" w:rsidRDefault="00F51BEA" w:rsidP="00E47925">
                            <w:pPr>
                              <w:pStyle w:val="BodyText"/>
                              <w:ind w:firstLine="720"/>
                            </w:pPr>
                            <w:r>
                              <w:t>Final Balance:</w:t>
                            </w:r>
                            <w:r>
                              <w:tab/>
                            </w:r>
                            <w:r>
                              <w:tab/>
                              <w:t>$__________________</w:t>
                            </w:r>
                          </w:p>
                          <w:p w14:paraId="4B8B55A1" w14:textId="74A7FF6D" w:rsidR="00F51BEA" w:rsidRDefault="00F51BEA" w:rsidP="00E47925">
                            <w:pPr>
                              <w:pStyle w:val="BodyText"/>
                              <w:ind w:firstLine="720"/>
                            </w:pPr>
                            <w:r>
                              <w:t>Distance Award:</w:t>
                            </w:r>
                            <w:r w:rsidRPr="00E47925">
                              <w:t xml:space="preserve"> </w:t>
                            </w:r>
                            <w:r>
                              <w:tab/>
                              <w:t>$__________________</w:t>
                            </w:r>
                          </w:p>
                          <w:p w14:paraId="1112516D" w14:textId="2DB8B7F3" w:rsidR="00F51BEA" w:rsidRDefault="00F51BEA" w:rsidP="00E47925">
                            <w:pPr>
                              <w:pStyle w:val="BodyText"/>
                              <w:ind w:firstLine="720"/>
                            </w:pPr>
                            <w:r>
                              <w:t>Flight Time Award:</w:t>
                            </w:r>
                            <w:r w:rsidRPr="00E47925">
                              <w:t xml:space="preserve"> </w:t>
                            </w:r>
                            <w:r>
                              <w:tab/>
                              <w:t>$__________________</w:t>
                            </w:r>
                          </w:p>
                          <w:p w14:paraId="70CBE08C" w14:textId="15B3E74E" w:rsidR="00F51BEA" w:rsidRDefault="00F51BEA" w:rsidP="00E47925">
                            <w:pPr>
                              <w:pStyle w:val="BodyText"/>
                              <w:ind w:firstLine="720"/>
                            </w:pPr>
                            <w:r>
                              <w:t>Artistic Award:</w:t>
                            </w:r>
                            <w:r w:rsidRPr="00E47925">
                              <w:t xml:space="preserve"> </w:t>
                            </w:r>
                            <w:r>
                              <w:tab/>
                              <w:t>$__________________</w:t>
                            </w:r>
                          </w:p>
                          <w:p w14:paraId="587254EB" w14:textId="09C9E498" w:rsidR="00F51BEA" w:rsidRPr="009A4ED6" w:rsidRDefault="00F51BEA" w:rsidP="00E47925">
                            <w:pPr>
                              <w:pStyle w:val="BodyText"/>
                              <w:ind w:firstLine="720"/>
                            </w:pPr>
                            <w:r>
                              <w:t>Total:</w:t>
                            </w:r>
                            <w:r w:rsidRPr="00E47925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$__________________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13.2pt;margin-top:95.75pt;width:262.8pt;height:660.4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" mv:complextextbox="1" fillcolor="#fefac9 [3214]" stroked="f">
                <v:shadow on="t" opacity="28180f" mv:blur="50800f" origin="-.5,-.5" offset="26941emu,26941emu"/>
                <v:textbox inset=",7.2pt,,7.2pt">
                  <w:txbxContent>
                    <w:tbl>
                      <w:tblPr>
                        <w:tblW w:w="4410" w:type="dxa"/>
                        <w:tblInd w:w="29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90"/>
                        <w:gridCol w:w="1620"/>
                      </w:tblGrid>
                      <w:tr w:rsidR="00F51BEA" w:rsidRPr="009A4ED6" w14:paraId="3C379974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00EB500" w14:textId="77777777" w:rsidR="00F51BEA" w:rsidRPr="009A4ED6" w:rsidRDefault="00F51BEA" w:rsidP="009C2CFF">
                            <w:pPr>
                              <w:spacing w:after="0"/>
                              <w:ind w:left="180" w:hanging="180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bookmarkStart w:id="2" w:name="RANGE!A3:B10"/>
                            <w:r w:rsidRPr="009A4ED6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</w:rPr>
                              <w:t>Supplies</w:t>
                            </w:r>
                            <w:bookmarkEnd w:id="2"/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F42AEC4" w14:textId="77777777" w:rsidR="00F51BEA" w:rsidRPr="009A4ED6" w:rsidRDefault="00F51BEA" w:rsidP="00F263A6">
                            <w:pPr>
                              <w:spacing w:after="0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F51BEA" w:rsidRPr="009A4ED6" w14:paraId="1513BB79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C06C18C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proofErr w:type="gramStart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>staples</w:t>
                            </w:r>
                            <w:proofErr w:type="gramEnd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(each)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A3BD97F" w14:textId="42B09E42" w:rsidR="00F51BEA" w:rsidRPr="009A4ED6" w:rsidRDefault="00F51BEA" w:rsidP="00F73AF4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$</w:t>
                            </w:r>
                            <w:r w:rsidR="00F73AF4">
                              <w:rPr>
                                <w:rFonts w:eastAsia="Times New Roman" w:cs="Times New Roman"/>
                                <w:color w:val="000000"/>
                              </w:rPr>
                              <w:t>50</w:t>
                            </w: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.00 </w:t>
                            </w:r>
                          </w:p>
                        </w:tc>
                      </w:tr>
                      <w:tr w:rsidR="00F51BEA" w:rsidRPr="009A4ED6" w14:paraId="7473EAA5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10BDEBC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proofErr w:type="gramStart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>tape</w:t>
                            </w:r>
                            <w:proofErr w:type="gramEnd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(per inch)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6C9A9B" w14:textId="77777777" w:rsidR="00F51BEA" w:rsidRPr="009A4ED6" w:rsidRDefault="00F51BEA" w:rsidP="009C2CFF">
                            <w:pPr>
                              <w:spacing w:after="0"/>
                              <w:ind w:left="27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$50.00 </w:t>
                            </w:r>
                          </w:p>
                        </w:tc>
                      </w:tr>
                      <w:tr w:rsidR="00F51BEA" w:rsidRPr="009A4ED6" w14:paraId="602CEFCC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DFDC0F1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proofErr w:type="gramStart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>paperclip</w:t>
                            </w:r>
                            <w:proofErr w:type="gramEnd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(small)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ADFA0EA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$100.00 </w:t>
                            </w:r>
                          </w:p>
                        </w:tc>
                      </w:tr>
                      <w:tr w:rsidR="00F51BEA" w:rsidRPr="009A4ED6" w14:paraId="5DC5E0A3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6F84731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proofErr w:type="gramStart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>paperclip</w:t>
                            </w:r>
                            <w:proofErr w:type="gramEnd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(large)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DCFF3B9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$300.00 </w:t>
                            </w:r>
                          </w:p>
                        </w:tc>
                      </w:tr>
                      <w:tr w:rsidR="00F51BEA" w:rsidRPr="009A4ED6" w14:paraId="15C9D992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B47C4BB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proofErr w:type="gramStart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>scissors</w:t>
                            </w:r>
                            <w:proofErr w:type="gramEnd"/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B52E28B" w14:textId="38E2F57F" w:rsidR="00F51BEA" w:rsidRPr="009A4ED6" w:rsidRDefault="00F51BEA" w:rsidP="00F73AF4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$</w:t>
                            </w:r>
                            <w:r w:rsidR="00F73AF4">
                              <w:rPr>
                                <w:rFonts w:eastAsia="Times New Roman" w:cs="Times New Roman"/>
                                <w:color w:val="000000"/>
                              </w:rPr>
                              <w:t>1</w:t>
                            </w: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,000.00 </w:t>
                            </w:r>
                          </w:p>
                        </w:tc>
                      </w:tr>
                      <w:tr w:rsidR="00F51BEA" w:rsidRPr="009A4ED6" w14:paraId="051363FF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BAC7F2A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proofErr w:type="gramStart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>hole</w:t>
                            </w:r>
                            <w:proofErr w:type="gramEnd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punch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3977940" w14:textId="339415C3" w:rsidR="00F51BEA" w:rsidRPr="009A4ED6" w:rsidRDefault="00F51BEA" w:rsidP="00F73AF4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$</w:t>
                            </w:r>
                            <w:r w:rsidR="00F73AF4">
                              <w:rPr>
                                <w:rFonts w:eastAsia="Times New Roman" w:cs="Times New Roman"/>
                                <w:color w:val="000000"/>
                              </w:rPr>
                              <w:t>2</w:t>
                            </w: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,000.00 </w:t>
                            </w:r>
                          </w:p>
                        </w:tc>
                      </w:tr>
                      <w:tr w:rsidR="00F51BEA" w:rsidRPr="009A4ED6" w14:paraId="73EC6C5E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3EFD5A6" w14:textId="5C4532DE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2E41AFF" w14:textId="65BD57EC" w:rsidR="00F51BEA" w:rsidRPr="009A4ED6" w:rsidRDefault="00F51BEA" w:rsidP="00F73AF4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  <w:tr w:rsidR="00F51BEA" w:rsidRPr="009A4ED6" w14:paraId="555B8C09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065A25" w14:textId="77777777" w:rsidR="00F51BEA" w:rsidRPr="009A4ED6" w:rsidRDefault="00F51BEA" w:rsidP="00F263A6">
                            <w:pPr>
                              <w:spacing w:after="0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EBD0AFF" w14:textId="77777777" w:rsidR="00F51BEA" w:rsidRPr="009A4ED6" w:rsidRDefault="00F51BEA" w:rsidP="00F263A6">
                            <w:pPr>
                              <w:spacing w:after="0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F51BEA" w:rsidRPr="009A4ED6" w14:paraId="5B084FF6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4182656" w14:textId="77777777" w:rsidR="00F51BEA" w:rsidRPr="009A4ED6" w:rsidRDefault="00F51BEA" w:rsidP="00F263A6">
                            <w:pPr>
                              <w:spacing w:after="0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</w:rPr>
                              <w:t>Paper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D838EC1" w14:textId="77777777" w:rsidR="00F51BEA" w:rsidRPr="009A4ED6" w:rsidRDefault="00F51BEA" w:rsidP="00F263A6">
                            <w:pPr>
                              <w:spacing w:after="0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F51BEA" w:rsidRPr="009A4ED6" w14:paraId="4F9786EC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8F08601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proofErr w:type="gramStart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>quarter</w:t>
                            </w:r>
                            <w:proofErr w:type="gramEnd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sheet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E51B4F1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$100.00 </w:t>
                            </w:r>
                          </w:p>
                        </w:tc>
                      </w:tr>
                      <w:tr w:rsidR="00F51BEA" w:rsidRPr="009A4ED6" w14:paraId="23262A5D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31FF1DE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proofErr w:type="gramStart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>half</w:t>
                            </w:r>
                            <w:proofErr w:type="gramEnd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sheet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B8E74DD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$300.00 </w:t>
                            </w:r>
                          </w:p>
                        </w:tc>
                      </w:tr>
                      <w:tr w:rsidR="00F51BEA" w:rsidRPr="009A4ED6" w14:paraId="2B594B30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A3407BB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proofErr w:type="gramStart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>full</w:t>
                            </w:r>
                            <w:proofErr w:type="gramEnd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sheet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9195187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$700.00 </w:t>
                            </w:r>
                          </w:p>
                        </w:tc>
                      </w:tr>
                      <w:tr w:rsidR="00F51BEA" w:rsidRPr="009A4ED6" w14:paraId="5A0EA0FE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BA62B2F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proofErr w:type="gramStart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>double</w:t>
                            </w:r>
                            <w:proofErr w:type="gramEnd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sheet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D36D22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$1,500.00 </w:t>
                            </w:r>
                          </w:p>
                        </w:tc>
                      </w:tr>
                      <w:tr w:rsidR="00F51BEA" w:rsidRPr="009A4ED6" w14:paraId="3A566690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E4322D6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proofErr w:type="gramStart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>card</w:t>
                            </w:r>
                            <w:proofErr w:type="gramEnd"/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stock (full sheet)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09C6187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$2,000.00 </w:t>
                            </w:r>
                          </w:p>
                        </w:tc>
                      </w:tr>
                      <w:tr w:rsidR="00F51BEA" w:rsidRPr="009A4ED6" w14:paraId="7BA846DD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FA97928" w14:textId="77777777" w:rsidR="00F51BEA" w:rsidRPr="009A4ED6" w:rsidRDefault="00F51BEA" w:rsidP="00F263A6">
                            <w:pPr>
                              <w:spacing w:after="0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399BB03" w14:textId="77777777" w:rsidR="00F51BEA" w:rsidRPr="009A4ED6" w:rsidRDefault="00F51BEA" w:rsidP="00F263A6">
                            <w:pPr>
                              <w:spacing w:after="0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F51BEA" w:rsidRPr="009A4ED6" w14:paraId="1DF814DB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1B39841" w14:textId="77777777" w:rsidR="00F51BEA" w:rsidRPr="009A4ED6" w:rsidRDefault="00F51BEA" w:rsidP="00F263A6">
                            <w:pPr>
                              <w:spacing w:after="0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</w:rPr>
                              <w:t>Plans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1E4B4C7" w14:textId="77777777" w:rsidR="00F51BEA" w:rsidRPr="009A4ED6" w:rsidRDefault="00F51BEA" w:rsidP="00F263A6">
                            <w:pPr>
                              <w:spacing w:after="0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F51BEA" w:rsidRPr="009A4ED6" w14:paraId="2ADED579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144E8E1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>The Slice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BA6D8FA" w14:textId="35DB2C24" w:rsidR="00F51BEA" w:rsidRPr="009A4ED6" w:rsidRDefault="00F51BEA" w:rsidP="00F73AF4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$</w:t>
                            </w:r>
                            <w:r w:rsidR="00F73AF4">
                              <w:rPr>
                                <w:rFonts w:eastAsia="Times New Roman" w:cs="Times New Roman"/>
                                <w:color w:val="000000"/>
                              </w:rPr>
                              <w:t>2</w:t>
                            </w: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00.00 </w:t>
                            </w:r>
                          </w:p>
                        </w:tc>
                      </w:tr>
                      <w:tr w:rsidR="00F51BEA" w:rsidRPr="009A4ED6" w14:paraId="3C8FC193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1B056F4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>The Count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50499DF" w14:textId="13C10D99" w:rsidR="00F51BEA" w:rsidRPr="009A4ED6" w:rsidRDefault="00F51BEA" w:rsidP="00F73AF4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$</w:t>
                            </w:r>
                            <w:r w:rsidR="00F73AF4">
                              <w:rPr>
                                <w:rFonts w:eastAsia="Times New Roman" w:cs="Times New Roman"/>
                                <w:color w:val="000000"/>
                              </w:rPr>
                              <w:t>3</w:t>
                            </w: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00.00 </w:t>
                            </w:r>
                          </w:p>
                        </w:tc>
                      </w:tr>
                      <w:tr w:rsidR="00F51BEA" w:rsidRPr="009A4ED6" w14:paraId="01474B3E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201FBC4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>Pirate's Secret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1248676" w14:textId="5DE142E8" w:rsidR="00F51BEA" w:rsidRPr="009A4ED6" w:rsidRDefault="00F73AF4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$4</w:t>
                            </w:r>
                            <w:r w:rsidR="00F51BEA"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00.00 </w:t>
                            </w:r>
                          </w:p>
                        </w:tc>
                      </w:tr>
                      <w:tr w:rsidR="00F51BEA" w:rsidRPr="009A4ED6" w14:paraId="1A2B9833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71E2BFE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>The Glider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B8A7808" w14:textId="4C508A3C" w:rsidR="00F51BEA" w:rsidRPr="009A4ED6" w:rsidRDefault="00F73AF4" w:rsidP="00F73AF4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$500</w:t>
                            </w:r>
                            <w:r w:rsidR="00F51BEA"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.00 </w:t>
                            </w:r>
                          </w:p>
                        </w:tc>
                      </w:tr>
                      <w:tr w:rsidR="00F51BEA" w:rsidRPr="009A4ED6" w14:paraId="0F97FC6D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57A8AB0" w14:textId="77777777" w:rsidR="00F51BEA" w:rsidRPr="009A4ED6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>Dragon Ring (tape)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9273138" w14:textId="05EEE178" w:rsidR="00F51BEA" w:rsidRPr="009A4ED6" w:rsidRDefault="00F73AF4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$6</w:t>
                            </w:r>
                            <w:r w:rsidR="00F51BEA"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00.00 </w:t>
                            </w:r>
                          </w:p>
                        </w:tc>
                      </w:tr>
                      <w:tr w:rsidR="00F51BEA" w:rsidRPr="009A4ED6" w14:paraId="4EE57393" w14:textId="77777777" w:rsidTr="005C7C07">
                        <w:trPr>
                          <w:trHeight w:val="300"/>
                        </w:trPr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4BB9539" w14:textId="77777777" w:rsidR="00F51BEA" w:rsidRPr="005C7C07" w:rsidRDefault="00F51BEA" w:rsidP="00F263A6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5C7C07">
                              <w:rPr>
                                <w:rFonts w:eastAsia="Times New Roman" w:cs="Times New Roman"/>
                                <w:color w:val="000000"/>
                              </w:rPr>
                              <w:t>Flying Saucer (scissors)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B588B51" w14:textId="68648E7E" w:rsidR="00F51BEA" w:rsidRPr="009A4ED6" w:rsidRDefault="00F51BEA" w:rsidP="00F73AF4">
                            <w:pPr>
                              <w:spacing w:after="0"/>
                              <w:jc w:val="right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 $</w:t>
                            </w:r>
                            <w:r w:rsidR="00F73AF4">
                              <w:rPr>
                                <w:rFonts w:eastAsia="Times New Roman" w:cs="Times New Roman"/>
                                <w:color w:val="000000"/>
                              </w:rPr>
                              <w:t>700</w:t>
                            </w:r>
                            <w:r w:rsidRPr="009A4ED6">
                              <w:rPr>
                                <w:rFonts w:eastAsia="Times New Roman" w:cs="Times New Roman"/>
                                <w:color w:val="000000"/>
                              </w:rPr>
                              <w:t xml:space="preserve">.00 </w:t>
                            </w:r>
                          </w:p>
                        </w:tc>
                      </w:tr>
                    </w:tbl>
                    <w:p w14:paraId="538F9D60" w14:textId="77777777" w:rsidR="00F51BEA" w:rsidRDefault="00F51BEA" w:rsidP="00D27C32">
                      <w:pPr>
                        <w:pStyle w:val="BodyText"/>
                      </w:pPr>
                    </w:p>
                    <w:p w14:paraId="099FB036" w14:textId="77777777" w:rsidR="00F51BEA" w:rsidRDefault="00F51BEA" w:rsidP="00D27C32">
                      <w:pPr>
                        <w:pStyle w:val="BodyText"/>
                      </w:pPr>
                    </w:p>
                    <w:p w14:paraId="2065AB16" w14:textId="6A1EF923" w:rsidR="00F51BEA" w:rsidRPr="005C7C07" w:rsidRDefault="00F51BEA" w:rsidP="00D27C32">
                      <w:pPr>
                        <w:pStyle w:val="BodyText"/>
                        <w:rPr>
                          <w:sz w:val="36"/>
                          <w:szCs w:val="36"/>
                        </w:rPr>
                      </w:pPr>
                      <w:r w:rsidRPr="005C7C07">
                        <w:rPr>
                          <w:sz w:val="36"/>
                          <w:szCs w:val="36"/>
                        </w:rPr>
                        <w:t>Example Balance Sheet</w:t>
                      </w:r>
                    </w:p>
                    <w:p w14:paraId="32ACBA23" w14:textId="230BBCA3" w:rsidR="00F51BEA" w:rsidRPr="009A4ED6" w:rsidRDefault="00F51BEA" w:rsidP="005C7C07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Starting Balance: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       </w:t>
                      </w:r>
                      <w:r w:rsidRPr="009A4ED6">
                        <w:rPr>
                          <w:sz w:val="16"/>
                          <w:szCs w:val="16"/>
                        </w:rPr>
                        <w:t>$200</w:t>
                      </w:r>
                    </w:p>
                    <w:p w14:paraId="276D94C0" w14:textId="6E15C092" w:rsidR="00F51BEA" w:rsidRPr="009A4ED6" w:rsidRDefault="00F51BEA" w:rsidP="005C7C07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5C7C0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 xml:space="preserve">purchase / earnings (circle one)  </w:t>
                      </w:r>
                      <w:r w:rsidRPr="009A4ED6">
                        <w:rPr>
                          <w:sz w:val="16"/>
                          <w:szCs w:val="16"/>
                        </w:rPr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31F060E5" w14:textId="77777777" w:rsidR="00F51BEA" w:rsidRPr="009A4ED6" w:rsidRDefault="00F51BEA" w:rsidP="005C7C07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6DC1EE2E" w14:textId="6143A18C" w:rsidR="00F51BEA" w:rsidRPr="009A4ED6" w:rsidRDefault="00F51BEA" w:rsidP="005C7C07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 xml:space="preserve">purchase / earnings (circle one)  </w:t>
                      </w:r>
                      <w:r w:rsidRPr="009A4ED6">
                        <w:rPr>
                          <w:sz w:val="16"/>
                          <w:szCs w:val="16"/>
                        </w:rPr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43DB555E" w14:textId="77777777" w:rsidR="00F51BEA" w:rsidRPr="009A4ED6" w:rsidRDefault="00F51BEA" w:rsidP="005C7C07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5066DE53" w14:textId="67222EB9" w:rsidR="00F51BEA" w:rsidRPr="009A4ED6" w:rsidRDefault="00F51BEA" w:rsidP="005C7C07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color w:val="D9D9D9" w:themeColor="background1" w:themeShade="D9"/>
                          <w:sz w:val="16"/>
                          <w:szCs w:val="16"/>
                        </w:rPr>
                        <w:t>Initial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 xml:space="preserve">purchase / earnings (circle one)  </w:t>
                      </w:r>
                      <w:r w:rsidRPr="009A4ED6">
                        <w:rPr>
                          <w:sz w:val="16"/>
                          <w:szCs w:val="16"/>
                        </w:rPr>
                        <w:t>+/-</w:t>
                      </w:r>
                      <w:r w:rsidRPr="009A4ED6">
                        <w:rPr>
                          <w:sz w:val="16"/>
                          <w:szCs w:val="16"/>
                        </w:rPr>
                        <w:tab/>
                        <w:t>_______</w:t>
                      </w:r>
                      <w:r>
                        <w:rPr>
                          <w:sz w:val="16"/>
                          <w:szCs w:val="16"/>
                        </w:rPr>
                        <w:t>______</w:t>
                      </w:r>
                    </w:p>
                    <w:p w14:paraId="156BF491" w14:textId="77777777" w:rsidR="00F51BEA" w:rsidRPr="009A4ED6" w:rsidRDefault="00F51BEA" w:rsidP="005C7C07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A4ED6">
                        <w:rPr>
                          <w:sz w:val="16"/>
                          <w:szCs w:val="16"/>
                        </w:rPr>
                        <w:t>New Balance:</w:t>
                      </w:r>
                    </w:p>
                    <w:p w14:paraId="65FFC610" w14:textId="77777777" w:rsidR="00F51BEA" w:rsidRDefault="00F51BEA" w:rsidP="00D27C32">
                      <w:pPr>
                        <w:pStyle w:val="BodyText"/>
                      </w:pPr>
                    </w:p>
                    <w:p w14:paraId="1E70F82A" w14:textId="77777777" w:rsidR="00F51BEA" w:rsidRDefault="00F51BEA" w:rsidP="00D27C32">
                      <w:pPr>
                        <w:pStyle w:val="BodyText"/>
                      </w:pPr>
                    </w:p>
                    <w:p w14:paraId="205E4E79" w14:textId="261B6AB5" w:rsidR="00F51BEA" w:rsidRPr="00E47925" w:rsidRDefault="00F51BEA" w:rsidP="00D27C32">
                      <w:pPr>
                        <w:pStyle w:val="BodyText"/>
                        <w:rPr>
                          <w:sz w:val="36"/>
                          <w:szCs w:val="36"/>
                        </w:rPr>
                      </w:pPr>
                      <w:r w:rsidRPr="00E47925">
                        <w:rPr>
                          <w:sz w:val="36"/>
                          <w:szCs w:val="36"/>
                        </w:rPr>
                        <w:t>Final Total</w:t>
                      </w:r>
                    </w:p>
                    <w:p w14:paraId="5CF538B2" w14:textId="20A99AFD" w:rsidR="00F51BEA" w:rsidRDefault="00F51BEA" w:rsidP="00E47925">
                      <w:pPr>
                        <w:pStyle w:val="BodyText"/>
                        <w:ind w:firstLine="720"/>
                      </w:pPr>
                      <w:r>
                        <w:t>Final Balance:</w:t>
                      </w:r>
                      <w:r>
                        <w:tab/>
                      </w:r>
                      <w:r>
                        <w:tab/>
                        <w:t>$__________________</w:t>
                      </w:r>
                    </w:p>
                    <w:p w14:paraId="4B8B55A1" w14:textId="74A7FF6D" w:rsidR="00F51BEA" w:rsidRDefault="00F51BEA" w:rsidP="00E47925">
                      <w:pPr>
                        <w:pStyle w:val="BodyText"/>
                        <w:ind w:firstLine="720"/>
                      </w:pPr>
                      <w:r>
                        <w:t>Distance Award:</w:t>
                      </w:r>
                      <w:r w:rsidRPr="00E47925">
                        <w:t xml:space="preserve"> </w:t>
                      </w:r>
                      <w:r>
                        <w:tab/>
                        <w:t>$__________________</w:t>
                      </w:r>
                    </w:p>
                    <w:p w14:paraId="1112516D" w14:textId="2DB8B7F3" w:rsidR="00F51BEA" w:rsidRDefault="00F51BEA" w:rsidP="00E47925">
                      <w:pPr>
                        <w:pStyle w:val="BodyText"/>
                        <w:ind w:firstLine="720"/>
                      </w:pPr>
                      <w:r>
                        <w:t>Flight Time Award:</w:t>
                      </w:r>
                      <w:r w:rsidRPr="00E47925">
                        <w:t xml:space="preserve"> </w:t>
                      </w:r>
                      <w:r>
                        <w:tab/>
                        <w:t>$__________________</w:t>
                      </w:r>
                    </w:p>
                    <w:p w14:paraId="70CBE08C" w14:textId="15B3E74E" w:rsidR="00F51BEA" w:rsidRDefault="00F51BEA" w:rsidP="00E47925">
                      <w:pPr>
                        <w:pStyle w:val="BodyText"/>
                        <w:ind w:firstLine="720"/>
                      </w:pPr>
                      <w:r>
                        <w:t>Artistic Award:</w:t>
                      </w:r>
                      <w:r w:rsidRPr="00E47925">
                        <w:t xml:space="preserve"> </w:t>
                      </w:r>
                      <w:r>
                        <w:tab/>
                        <w:t>$__________________</w:t>
                      </w:r>
                    </w:p>
                    <w:p w14:paraId="587254EB" w14:textId="09C9E498" w:rsidR="00F51BEA" w:rsidRPr="009A4ED6" w:rsidRDefault="00F51BEA" w:rsidP="00E47925">
                      <w:pPr>
                        <w:pStyle w:val="BodyText"/>
                        <w:ind w:firstLine="720"/>
                      </w:pPr>
                      <w:r>
                        <w:t>Total:</w:t>
                      </w:r>
                      <w:r w:rsidRPr="00E47925"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$__________________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451582E7" wp14:editId="59C392D2">
                <wp:simplePos x="0" y="0"/>
                <wp:positionH relativeFrom="page">
                  <wp:posOffset>3977640</wp:posOffset>
                </wp:positionH>
                <wp:positionV relativeFrom="page">
                  <wp:posOffset>768350</wp:posOffset>
                </wp:positionV>
                <wp:extent cx="3337560" cy="445770"/>
                <wp:effectExtent l="0" t="0" r="0" b="0"/>
                <wp:wrapTight wrapText="bothSides">
                  <wp:wrapPolygon edited="0">
                    <wp:start x="164" y="1231"/>
                    <wp:lineTo x="164" y="18462"/>
                    <wp:lineTo x="21205" y="18462"/>
                    <wp:lineTo x="21205" y="1231"/>
                    <wp:lineTo x="164" y="1231"/>
                  </wp:wrapPolygon>
                </wp:wrapTight>
                <wp:docPr id="2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357168" w14:textId="77777777" w:rsidR="00F51BEA" w:rsidRPr="002E33AE" w:rsidRDefault="00F51BEA" w:rsidP="00D27C32">
                            <w:pPr>
                              <w:spacing w:after="0"/>
                              <w:rPr>
                                <w:color w:val="A5B592" w:themeColor="accent1"/>
                                <w:sz w:val="32"/>
                              </w:rPr>
                            </w:pPr>
                            <w:r>
                              <w:rPr>
                                <w:color w:val="A5B592" w:themeColor="accent1"/>
                                <w:sz w:val="32"/>
                              </w:rPr>
                              <w:t>Store Prices: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6" type="#_x0000_t202" style="position:absolute;margin-left:313.2pt;margin-top:60.5pt;width:262.8pt;height:35.1pt;z-index:251658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" filled="f" stroked="f">
                <v:textbox inset=",7.2pt,,7.2pt">
                  <w:txbxContent>
                    <w:p w14:paraId="47357168" w14:textId="77777777" w:rsidR="00F51BEA" w:rsidRPr="002E33AE" w:rsidRDefault="00F51BEA" w:rsidP="00D27C32">
                      <w:pPr>
                        <w:spacing w:after="0"/>
                        <w:rPr>
                          <w:color w:val="A5B592" w:themeColor="accent1"/>
                          <w:sz w:val="32"/>
                        </w:rPr>
                      </w:pPr>
                      <w:r>
                        <w:rPr>
                          <w:color w:val="A5B592" w:themeColor="accent1"/>
                          <w:sz w:val="32"/>
                        </w:rPr>
                        <w:t>Store Prices: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D27C32" w:rsidSect="00C35C46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D9D48" w14:textId="77777777" w:rsidR="001B61C1" w:rsidRDefault="001B61C1">
      <w:pPr>
        <w:spacing w:after="0"/>
      </w:pPr>
      <w:r>
        <w:separator/>
      </w:r>
    </w:p>
  </w:endnote>
  <w:endnote w:type="continuationSeparator" w:id="0">
    <w:p w14:paraId="5E15CDEF" w14:textId="77777777" w:rsidR="001B61C1" w:rsidRDefault="001B61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WPCSleepwalk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5427B" w14:textId="77777777" w:rsidR="00F51BEA" w:rsidRDefault="00F51BE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5CC0B26" wp14:editId="6FD48DCA">
              <wp:simplePos x="0" y="0"/>
              <wp:positionH relativeFrom="page">
                <wp:posOffset>6908800</wp:posOffset>
              </wp:positionH>
              <wp:positionV relativeFrom="page">
                <wp:posOffset>9676130</wp:posOffset>
              </wp:positionV>
              <wp:extent cx="406400" cy="228600"/>
              <wp:effectExtent l="0" t="0" r="0" b="127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CE867" w14:textId="77777777" w:rsidR="00F51BEA" w:rsidRPr="00460DA0" w:rsidRDefault="00F51BEA" w:rsidP="00CB1A25">
                          <w:pPr>
                            <w:spacing w:after="0"/>
                            <w:jc w:val="right"/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B61C1" w:rsidRPr="001B61C1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58" type="#_x0000_t202" style="position:absolute;margin-left:544pt;margin-top:761.9pt;width:32pt;height:1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" filled="f" stroked="f">
              <v:textbox inset="0,0,0,0">
                <w:txbxContent>
                  <w:p w14:paraId="5EECE867" w14:textId="77777777" w:rsidR="00F51BEA" w:rsidRPr="00460DA0" w:rsidRDefault="00F51BEA" w:rsidP="00CB1A25">
                    <w:pPr>
                      <w:spacing w:after="0"/>
                      <w:jc w:val="right"/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B61C1" w:rsidRPr="001B61C1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AF905A" w14:textId="77777777" w:rsidR="001B61C1" w:rsidRDefault="001B61C1">
      <w:pPr>
        <w:spacing w:after="0"/>
      </w:pPr>
      <w:r>
        <w:separator/>
      </w:r>
    </w:p>
  </w:footnote>
  <w:footnote w:type="continuationSeparator" w:id="0">
    <w:p w14:paraId="69C5E0A5" w14:textId="77777777" w:rsidR="001B61C1" w:rsidRDefault="001B61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B3832" w14:textId="77777777" w:rsidR="00F51BEA" w:rsidRDefault="00F51BE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CD76D82" wp14:editId="4F90EE84">
              <wp:simplePos x="0" y="0"/>
              <wp:positionH relativeFrom="page">
                <wp:posOffset>457200</wp:posOffset>
              </wp:positionH>
              <wp:positionV relativeFrom="page">
                <wp:posOffset>492760</wp:posOffset>
              </wp:positionV>
              <wp:extent cx="3263900" cy="203200"/>
              <wp:effectExtent l="0" t="0" r="0" b="0"/>
              <wp:wrapTight wrapText="bothSides">
                <wp:wrapPolygon edited="0">
                  <wp:start x="168" y="0"/>
                  <wp:lineTo x="168" y="18900"/>
                  <wp:lineTo x="21180" y="18900"/>
                  <wp:lineTo x="21180" y="0"/>
                  <wp:lineTo x="168" y="0"/>
                </wp:wrapPolygon>
              </wp:wrapTight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390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BD220B5" w14:textId="77777777" w:rsidR="00F51BEA" w:rsidRDefault="00F51BEA" w:rsidP="00D27C32">
                          <w:pPr>
                            <w:pStyle w:val="Header"/>
                          </w:pPr>
                          <w:r>
                            <w:t>Company Name: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57" type="#_x0000_t202" style="position:absolute;margin-left:36pt;margin-top:38.8pt;width:257pt;height:16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" filled="f" stroked="f">
              <v:textbox inset=",0,,0">
                <w:txbxContent>
                  <w:p w14:paraId="3BD220B5" w14:textId="77777777" w:rsidR="00F51BEA" w:rsidRDefault="00F51BEA" w:rsidP="00D27C32">
                    <w:pPr>
                      <w:pStyle w:val="Header"/>
                    </w:pPr>
                    <w:r>
                      <w:t>Company Name: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61B1313" wp14:editId="57B7809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274320"/>
              <wp:effectExtent l="0" t="0" r="0" b="5080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27432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6pt;margin-top:36pt;width:540pt;height:21.6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" fillcolor="#d092a7 [3207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82F22"/>
    <w:multiLevelType w:val="hybridMultilevel"/>
    <w:tmpl w:val="2D30F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C68CC"/>
    <w:multiLevelType w:val="multilevel"/>
    <w:tmpl w:val="EEB421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78349C"/>
    <w:multiLevelType w:val="hybridMultilevel"/>
    <w:tmpl w:val="097C2284"/>
    <w:lvl w:ilvl="0" w:tplc="3800AF06">
      <w:start w:val="1"/>
      <w:numFmt w:val="decimal"/>
      <w:pStyle w:val="List"/>
      <w:lvlText w:val="%1.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D27C32"/>
    <w:rsid w:val="000076F5"/>
    <w:rsid w:val="001445AC"/>
    <w:rsid w:val="0015553D"/>
    <w:rsid w:val="001B61C1"/>
    <w:rsid w:val="001C56D0"/>
    <w:rsid w:val="001E7971"/>
    <w:rsid w:val="002A590D"/>
    <w:rsid w:val="002B2C2B"/>
    <w:rsid w:val="00331006"/>
    <w:rsid w:val="00394E30"/>
    <w:rsid w:val="003A0E07"/>
    <w:rsid w:val="003D6DCA"/>
    <w:rsid w:val="00496EA0"/>
    <w:rsid w:val="005134DB"/>
    <w:rsid w:val="005332D5"/>
    <w:rsid w:val="005C7C07"/>
    <w:rsid w:val="005D15C8"/>
    <w:rsid w:val="005E0147"/>
    <w:rsid w:val="00684188"/>
    <w:rsid w:val="006C40EE"/>
    <w:rsid w:val="00936E29"/>
    <w:rsid w:val="0094349B"/>
    <w:rsid w:val="009A4ED6"/>
    <w:rsid w:val="009C2CFF"/>
    <w:rsid w:val="00A8601C"/>
    <w:rsid w:val="00AA43DC"/>
    <w:rsid w:val="00AC1AC9"/>
    <w:rsid w:val="00B52AEB"/>
    <w:rsid w:val="00BE2E39"/>
    <w:rsid w:val="00C35C46"/>
    <w:rsid w:val="00CB1A25"/>
    <w:rsid w:val="00D27C32"/>
    <w:rsid w:val="00D3273E"/>
    <w:rsid w:val="00D75B59"/>
    <w:rsid w:val="00D81565"/>
    <w:rsid w:val="00E47925"/>
    <w:rsid w:val="00F1105E"/>
    <w:rsid w:val="00F263A6"/>
    <w:rsid w:val="00F51BEA"/>
    <w:rsid w:val="00F73AF4"/>
    <w:rsid w:val="00FD3B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9B32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Body Text" w:uiPriority="99"/>
  </w:latentStyles>
  <w:style w:type="paragraph" w:default="1" w:styleId="Normal">
    <w:name w:val="Normal"/>
    <w:qFormat/>
    <w:rsid w:val="00720D94"/>
  </w:style>
  <w:style w:type="paragraph" w:styleId="Heading1">
    <w:name w:val="heading 1"/>
    <w:basedOn w:val="Normal"/>
    <w:link w:val="Heading1Char"/>
    <w:rsid w:val="00334D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rsid w:val="00334D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rsid w:val="005A467B"/>
    <w:pPr>
      <w:spacing w:after="0"/>
      <w:outlineLvl w:val="2"/>
    </w:pPr>
    <w:rPr>
      <w:rFonts w:asciiTheme="majorHAnsi" w:eastAsiaTheme="majorEastAsia" w:hAnsiTheme="majorHAnsi" w:cstheme="majorBidi"/>
      <w:bCs/>
      <w:color w:val="F3A447" w:themeColor="accent2"/>
      <w:sz w:val="40"/>
    </w:rPr>
  </w:style>
  <w:style w:type="paragraph" w:styleId="Heading4">
    <w:name w:val="heading 4"/>
    <w:basedOn w:val="Normal"/>
    <w:link w:val="Heading4Char"/>
    <w:rsid w:val="004778B9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444D26" w:themeColor="text2"/>
      <w:sz w:val="60"/>
    </w:rPr>
  </w:style>
  <w:style w:type="paragraph" w:styleId="Heading5">
    <w:name w:val="heading 5"/>
    <w:basedOn w:val="Normal"/>
    <w:link w:val="Heading5Char"/>
    <w:rsid w:val="00637E75"/>
    <w:pPr>
      <w:spacing w:before="200" w:after="0"/>
      <w:outlineLvl w:val="4"/>
    </w:pPr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901"/>
    <w:pPr>
      <w:spacing w:after="0"/>
    </w:pPr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201901"/>
    <w:rPr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B3465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4655"/>
  </w:style>
  <w:style w:type="character" w:styleId="PageNumber">
    <w:name w:val="page number"/>
    <w:basedOn w:val="DefaultParagraphFont"/>
    <w:uiPriority w:val="99"/>
    <w:semiHidden/>
    <w:unhideWhenUsed/>
    <w:rsid w:val="00460DA0"/>
    <w:rPr>
      <w:color w:val="444D26" w:themeColor="text2"/>
      <w:sz w:val="20"/>
    </w:rPr>
  </w:style>
  <w:style w:type="paragraph" w:customStyle="1" w:styleId="BoxPageNumbers">
    <w:name w:val="Box Page Numbers"/>
    <w:basedOn w:val="Normal"/>
    <w:qFormat/>
    <w:rsid w:val="00CB1A25"/>
    <w:pPr>
      <w:spacing w:after="0" w:line="300" w:lineRule="exact"/>
      <w:jc w:val="center"/>
    </w:pPr>
    <w:rPr>
      <w:color w:val="FFFFFF" w:themeColor="background1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244B"/>
    <w:pPr>
      <w:spacing w:after="0" w:line="252" w:lineRule="auto"/>
    </w:pPr>
    <w:rPr>
      <w:color w:val="262626" w:themeColor="text1" w:themeTint="D9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244B"/>
    <w:rPr>
      <w:color w:val="262626" w:themeColor="text1" w:themeTint="D9"/>
      <w:sz w:val="20"/>
    </w:rPr>
  </w:style>
  <w:style w:type="paragraph" w:styleId="Title">
    <w:name w:val="Title"/>
    <w:basedOn w:val="Normal"/>
    <w:link w:val="TitleChar"/>
    <w:uiPriority w:val="10"/>
    <w:qFormat/>
    <w:rsid w:val="00DC5944"/>
    <w:pPr>
      <w:spacing w:after="0" w:line="1240" w:lineRule="exact"/>
      <w:jc w:val="center"/>
    </w:pPr>
    <w:rPr>
      <w:rFonts w:asciiTheme="majorHAnsi" w:eastAsiaTheme="majorEastAsia" w:hAnsiTheme="majorHAnsi" w:cstheme="majorBidi"/>
      <w:color w:val="FEFAC9" w:themeColor="background2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5944"/>
    <w:rPr>
      <w:rFonts w:asciiTheme="majorHAnsi" w:eastAsiaTheme="majorEastAsia" w:hAnsiTheme="majorHAnsi" w:cstheme="majorBidi"/>
      <w:color w:val="FEFAC9" w:themeColor="background2"/>
      <w:sz w:val="120"/>
      <w:szCs w:val="52"/>
    </w:rPr>
  </w:style>
  <w:style w:type="character" w:customStyle="1" w:styleId="Heading1Char">
    <w:name w:val="Heading 1 Char"/>
    <w:basedOn w:val="DefaultParagraphFont"/>
    <w:link w:val="Heading1"/>
    <w:rsid w:val="00334D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334D77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customStyle="1" w:styleId="Header-Right">
    <w:name w:val="Header - Right"/>
    <w:basedOn w:val="Header"/>
    <w:qFormat/>
    <w:rsid w:val="00201901"/>
    <w:pPr>
      <w:jc w:val="right"/>
    </w:pPr>
  </w:style>
  <w:style w:type="paragraph" w:styleId="BodyText">
    <w:name w:val="Body Text"/>
    <w:basedOn w:val="Normal"/>
    <w:link w:val="BodyTextChar"/>
    <w:uiPriority w:val="99"/>
    <w:rsid w:val="00637E75"/>
    <w:pPr>
      <w:spacing w:after="120"/>
    </w:pPr>
    <w:rPr>
      <w:color w:val="262626" w:themeColor="text1" w:themeTint="D9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37E75"/>
    <w:rPr>
      <w:color w:val="262626" w:themeColor="text1" w:themeTint="D9"/>
      <w:sz w:val="22"/>
    </w:rPr>
  </w:style>
  <w:style w:type="paragraph" w:styleId="Subtitle">
    <w:name w:val="Subtitle"/>
    <w:basedOn w:val="Normal"/>
    <w:link w:val="SubtitleChar"/>
    <w:rsid w:val="00831535"/>
    <w:pPr>
      <w:numPr>
        <w:ilvl w:val="1"/>
      </w:numPr>
      <w:spacing w:after="0" w:line="1120" w:lineRule="exact"/>
    </w:pPr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character" w:customStyle="1" w:styleId="SubtitleChar">
    <w:name w:val="Subtitle Char"/>
    <w:basedOn w:val="DefaultParagraphFont"/>
    <w:link w:val="Subtitle"/>
    <w:rsid w:val="00831535"/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paragraph" w:styleId="BodyText3">
    <w:name w:val="Body Text 3"/>
    <w:basedOn w:val="Normal"/>
    <w:link w:val="BodyText3Char"/>
    <w:rsid w:val="008D18B3"/>
    <w:pPr>
      <w:spacing w:after="120" w:line="252" w:lineRule="auto"/>
    </w:pPr>
    <w:rPr>
      <w:color w:val="FFFFFF" w:themeColor="background1"/>
      <w:sz w:val="22"/>
      <w:szCs w:val="16"/>
    </w:rPr>
  </w:style>
  <w:style w:type="character" w:customStyle="1" w:styleId="BodyText3Char">
    <w:name w:val="Body Text 3 Char"/>
    <w:basedOn w:val="DefaultParagraphFont"/>
    <w:link w:val="BodyText3"/>
    <w:rsid w:val="008D18B3"/>
    <w:rPr>
      <w:color w:val="FFFFFF" w:themeColor="background1"/>
      <w:sz w:val="22"/>
      <w:szCs w:val="16"/>
    </w:rPr>
  </w:style>
  <w:style w:type="character" w:styleId="BookTitle">
    <w:name w:val="Book Title"/>
    <w:basedOn w:val="DefaultParagraphFont"/>
    <w:rsid w:val="005A467B"/>
  </w:style>
  <w:style w:type="paragraph" w:styleId="List">
    <w:name w:val="List"/>
    <w:basedOn w:val="BodyText"/>
    <w:rsid w:val="002E33AE"/>
    <w:pPr>
      <w:numPr>
        <w:numId w:val="1"/>
      </w:numPr>
    </w:pPr>
  </w:style>
  <w:style w:type="paragraph" w:customStyle="1" w:styleId="BoxText">
    <w:name w:val="Box Text"/>
    <w:basedOn w:val="Normal"/>
    <w:qFormat/>
    <w:rsid w:val="00E4620B"/>
    <w:pPr>
      <w:spacing w:before="60" w:after="60" w:line="252" w:lineRule="auto"/>
      <w:jc w:val="center"/>
    </w:pPr>
    <w:rPr>
      <w:color w:val="FFFFFF" w:themeColor="background1"/>
      <w:sz w:val="18"/>
    </w:rPr>
  </w:style>
  <w:style w:type="character" w:customStyle="1" w:styleId="Heading4Char">
    <w:name w:val="Heading 4 Char"/>
    <w:basedOn w:val="DefaultParagraphFont"/>
    <w:link w:val="Heading4"/>
    <w:rsid w:val="004778B9"/>
    <w:rPr>
      <w:rFonts w:asciiTheme="majorHAnsi" w:eastAsiaTheme="majorEastAsia" w:hAnsiTheme="majorHAnsi" w:cstheme="majorBidi"/>
      <w:bCs/>
      <w:iCs/>
      <w:color w:val="444D26" w:themeColor="text2"/>
      <w:sz w:val="60"/>
    </w:rPr>
  </w:style>
  <w:style w:type="character" w:customStyle="1" w:styleId="Heading5Char">
    <w:name w:val="Heading 5 Char"/>
    <w:basedOn w:val="DefaultParagraphFont"/>
    <w:link w:val="Heading5"/>
    <w:rsid w:val="00637E75"/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customStyle="1" w:styleId="Heading3Char">
    <w:name w:val="Heading 3 Char"/>
    <w:basedOn w:val="DefaultParagraphFont"/>
    <w:link w:val="Heading3"/>
    <w:rsid w:val="005A467B"/>
    <w:rPr>
      <w:rFonts w:asciiTheme="majorHAnsi" w:eastAsiaTheme="majorEastAsia" w:hAnsiTheme="majorHAnsi" w:cstheme="majorBidi"/>
      <w:bCs/>
      <w:color w:val="F3A447" w:themeColor="accent2"/>
      <w:sz w:val="40"/>
    </w:rPr>
  </w:style>
  <w:style w:type="paragraph" w:customStyle="1" w:styleId="Mailer">
    <w:name w:val="Mailer"/>
    <w:basedOn w:val="Normal"/>
    <w:link w:val="MailerChar"/>
    <w:qFormat/>
    <w:rsid w:val="005A467B"/>
    <w:pPr>
      <w:spacing w:after="0"/>
    </w:pPr>
    <w:rPr>
      <w:color w:val="444D26" w:themeColor="text2"/>
      <w:sz w:val="28"/>
    </w:rPr>
  </w:style>
  <w:style w:type="character" w:customStyle="1" w:styleId="MailerChar">
    <w:name w:val="Mailer Char"/>
    <w:basedOn w:val="DefaultParagraphFont"/>
    <w:link w:val="Mailer"/>
    <w:rsid w:val="005A467B"/>
    <w:rPr>
      <w:color w:val="444D26" w:themeColor="text2"/>
      <w:sz w:val="28"/>
    </w:rPr>
  </w:style>
  <w:style w:type="paragraph" w:styleId="BlockText">
    <w:name w:val="Block Text"/>
    <w:basedOn w:val="Normal"/>
    <w:rsid w:val="005A467B"/>
    <w:pPr>
      <w:spacing w:after="0" w:line="264" w:lineRule="auto"/>
    </w:pPr>
    <w:rPr>
      <w:iCs/>
      <w:color w:val="404040" w:themeColor="text1" w:themeTint="BF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Body Text" w:uiPriority="99"/>
  </w:latentStyles>
  <w:style w:type="paragraph" w:default="1" w:styleId="Normal">
    <w:name w:val="Normal"/>
    <w:qFormat/>
    <w:rsid w:val="00720D94"/>
  </w:style>
  <w:style w:type="paragraph" w:styleId="Heading1">
    <w:name w:val="heading 1"/>
    <w:basedOn w:val="Normal"/>
    <w:link w:val="Heading1Char"/>
    <w:rsid w:val="00334D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rsid w:val="00334D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rsid w:val="005A467B"/>
    <w:pPr>
      <w:spacing w:after="0"/>
      <w:outlineLvl w:val="2"/>
    </w:pPr>
    <w:rPr>
      <w:rFonts w:asciiTheme="majorHAnsi" w:eastAsiaTheme="majorEastAsia" w:hAnsiTheme="majorHAnsi" w:cstheme="majorBidi"/>
      <w:bCs/>
      <w:color w:val="F3A447" w:themeColor="accent2"/>
      <w:sz w:val="40"/>
    </w:rPr>
  </w:style>
  <w:style w:type="paragraph" w:styleId="Heading4">
    <w:name w:val="heading 4"/>
    <w:basedOn w:val="Normal"/>
    <w:link w:val="Heading4Char"/>
    <w:rsid w:val="004778B9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444D26" w:themeColor="text2"/>
      <w:sz w:val="60"/>
    </w:rPr>
  </w:style>
  <w:style w:type="paragraph" w:styleId="Heading5">
    <w:name w:val="heading 5"/>
    <w:basedOn w:val="Normal"/>
    <w:link w:val="Heading5Char"/>
    <w:rsid w:val="00637E75"/>
    <w:pPr>
      <w:spacing w:before="200" w:after="0"/>
      <w:outlineLvl w:val="4"/>
    </w:pPr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901"/>
    <w:pPr>
      <w:spacing w:after="0"/>
    </w:pPr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201901"/>
    <w:rPr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B3465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4655"/>
  </w:style>
  <w:style w:type="character" w:styleId="PageNumber">
    <w:name w:val="page number"/>
    <w:basedOn w:val="DefaultParagraphFont"/>
    <w:uiPriority w:val="99"/>
    <w:semiHidden/>
    <w:unhideWhenUsed/>
    <w:rsid w:val="00460DA0"/>
    <w:rPr>
      <w:color w:val="444D26" w:themeColor="text2"/>
      <w:sz w:val="20"/>
    </w:rPr>
  </w:style>
  <w:style w:type="paragraph" w:customStyle="1" w:styleId="BoxPageNumbers">
    <w:name w:val="Box Page Numbers"/>
    <w:basedOn w:val="Normal"/>
    <w:qFormat/>
    <w:rsid w:val="00CB1A25"/>
    <w:pPr>
      <w:spacing w:after="0" w:line="300" w:lineRule="exact"/>
      <w:jc w:val="center"/>
    </w:pPr>
    <w:rPr>
      <w:color w:val="FFFFFF" w:themeColor="background1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244B"/>
    <w:pPr>
      <w:spacing w:after="0" w:line="252" w:lineRule="auto"/>
    </w:pPr>
    <w:rPr>
      <w:color w:val="262626" w:themeColor="text1" w:themeTint="D9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244B"/>
    <w:rPr>
      <w:color w:val="262626" w:themeColor="text1" w:themeTint="D9"/>
      <w:sz w:val="20"/>
    </w:rPr>
  </w:style>
  <w:style w:type="paragraph" w:styleId="Title">
    <w:name w:val="Title"/>
    <w:basedOn w:val="Normal"/>
    <w:link w:val="TitleChar"/>
    <w:uiPriority w:val="10"/>
    <w:qFormat/>
    <w:rsid w:val="00DC5944"/>
    <w:pPr>
      <w:spacing w:after="0" w:line="1240" w:lineRule="exact"/>
      <w:jc w:val="center"/>
    </w:pPr>
    <w:rPr>
      <w:rFonts w:asciiTheme="majorHAnsi" w:eastAsiaTheme="majorEastAsia" w:hAnsiTheme="majorHAnsi" w:cstheme="majorBidi"/>
      <w:color w:val="FEFAC9" w:themeColor="background2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5944"/>
    <w:rPr>
      <w:rFonts w:asciiTheme="majorHAnsi" w:eastAsiaTheme="majorEastAsia" w:hAnsiTheme="majorHAnsi" w:cstheme="majorBidi"/>
      <w:color w:val="FEFAC9" w:themeColor="background2"/>
      <w:sz w:val="120"/>
      <w:szCs w:val="52"/>
    </w:rPr>
  </w:style>
  <w:style w:type="character" w:customStyle="1" w:styleId="Heading1Char">
    <w:name w:val="Heading 1 Char"/>
    <w:basedOn w:val="DefaultParagraphFont"/>
    <w:link w:val="Heading1"/>
    <w:rsid w:val="00334D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334D77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customStyle="1" w:styleId="Header-Right">
    <w:name w:val="Header - Right"/>
    <w:basedOn w:val="Header"/>
    <w:qFormat/>
    <w:rsid w:val="00201901"/>
    <w:pPr>
      <w:jc w:val="right"/>
    </w:pPr>
  </w:style>
  <w:style w:type="paragraph" w:styleId="BodyText">
    <w:name w:val="Body Text"/>
    <w:basedOn w:val="Normal"/>
    <w:link w:val="BodyTextChar"/>
    <w:uiPriority w:val="99"/>
    <w:rsid w:val="00637E75"/>
    <w:pPr>
      <w:spacing w:after="120"/>
    </w:pPr>
    <w:rPr>
      <w:color w:val="262626" w:themeColor="text1" w:themeTint="D9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37E75"/>
    <w:rPr>
      <w:color w:val="262626" w:themeColor="text1" w:themeTint="D9"/>
      <w:sz w:val="22"/>
    </w:rPr>
  </w:style>
  <w:style w:type="paragraph" w:styleId="Subtitle">
    <w:name w:val="Subtitle"/>
    <w:basedOn w:val="Normal"/>
    <w:link w:val="SubtitleChar"/>
    <w:rsid w:val="00831535"/>
    <w:pPr>
      <w:numPr>
        <w:ilvl w:val="1"/>
      </w:numPr>
      <w:spacing w:after="0" w:line="1120" w:lineRule="exact"/>
    </w:pPr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character" w:customStyle="1" w:styleId="SubtitleChar">
    <w:name w:val="Subtitle Char"/>
    <w:basedOn w:val="DefaultParagraphFont"/>
    <w:link w:val="Subtitle"/>
    <w:rsid w:val="00831535"/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paragraph" w:styleId="BodyText3">
    <w:name w:val="Body Text 3"/>
    <w:basedOn w:val="Normal"/>
    <w:link w:val="BodyText3Char"/>
    <w:rsid w:val="008D18B3"/>
    <w:pPr>
      <w:spacing w:after="120" w:line="252" w:lineRule="auto"/>
    </w:pPr>
    <w:rPr>
      <w:color w:val="FFFFFF" w:themeColor="background1"/>
      <w:sz w:val="22"/>
      <w:szCs w:val="16"/>
    </w:rPr>
  </w:style>
  <w:style w:type="character" w:customStyle="1" w:styleId="BodyText3Char">
    <w:name w:val="Body Text 3 Char"/>
    <w:basedOn w:val="DefaultParagraphFont"/>
    <w:link w:val="BodyText3"/>
    <w:rsid w:val="008D18B3"/>
    <w:rPr>
      <w:color w:val="FFFFFF" w:themeColor="background1"/>
      <w:sz w:val="22"/>
      <w:szCs w:val="16"/>
    </w:rPr>
  </w:style>
  <w:style w:type="character" w:styleId="BookTitle">
    <w:name w:val="Book Title"/>
    <w:basedOn w:val="DefaultParagraphFont"/>
    <w:rsid w:val="005A467B"/>
  </w:style>
  <w:style w:type="paragraph" w:styleId="List">
    <w:name w:val="List"/>
    <w:basedOn w:val="BodyText"/>
    <w:rsid w:val="002E33AE"/>
    <w:pPr>
      <w:numPr>
        <w:numId w:val="1"/>
      </w:numPr>
    </w:pPr>
  </w:style>
  <w:style w:type="paragraph" w:customStyle="1" w:styleId="BoxText">
    <w:name w:val="Box Text"/>
    <w:basedOn w:val="Normal"/>
    <w:qFormat/>
    <w:rsid w:val="00E4620B"/>
    <w:pPr>
      <w:spacing w:before="60" w:after="60" w:line="252" w:lineRule="auto"/>
      <w:jc w:val="center"/>
    </w:pPr>
    <w:rPr>
      <w:color w:val="FFFFFF" w:themeColor="background1"/>
      <w:sz w:val="18"/>
    </w:rPr>
  </w:style>
  <w:style w:type="character" w:customStyle="1" w:styleId="Heading4Char">
    <w:name w:val="Heading 4 Char"/>
    <w:basedOn w:val="DefaultParagraphFont"/>
    <w:link w:val="Heading4"/>
    <w:rsid w:val="004778B9"/>
    <w:rPr>
      <w:rFonts w:asciiTheme="majorHAnsi" w:eastAsiaTheme="majorEastAsia" w:hAnsiTheme="majorHAnsi" w:cstheme="majorBidi"/>
      <w:bCs/>
      <w:iCs/>
      <w:color w:val="444D26" w:themeColor="text2"/>
      <w:sz w:val="60"/>
    </w:rPr>
  </w:style>
  <w:style w:type="character" w:customStyle="1" w:styleId="Heading5Char">
    <w:name w:val="Heading 5 Char"/>
    <w:basedOn w:val="DefaultParagraphFont"/>
    <w:link w:val="Heading5"/>
    <w:rsid w:val="00637E75"/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customStyle="1" w:styleId="Heading3Char">
    <w:name w:val="Heading 3 Char"/>
    <w:basedOn w:val="DefaultParagraphFont"/>
    <w:link w:val="Heading3"/>
    <w:rsid w:val="005A467B"/>
    <w:rPr>
      <w:rFonts w:asciiTheme="majorHAnsi" w:eastAsiaTheme="majorEastAsia" w:hAnsiTheme="majorHAnsi" w:cstheme="majorBidi"/>
      <w:bCs/>
      <w:color w:val="F3A447" w:themeColor="accent2"/>
      <w:sz w:val="40"/>
    </w:rPr>
  </w:style>
  <w:style w:type="paragraph" w:customStyle="1" w:styleId="Mailer">
    <w:name w:val="Mailer"/>
    <w:basedOn w:val="Normal"/>
    <w:link w:val="MailerChar"/>
    <w:qFormat/>
    <w:rsid w:val="005A467B"/>
    <w:pPr>
      <w:spacing w:after="0"/>
    </w:pPr>
    <w:rPr>
      <w:color w:val="444D26" w:themeColor="text2"/>
      <w:sz w:val="28"/>
    </w:rPr>
  </w:style>
  <w:style w:type="character" w:customStyle="1" w:styleId="MailerChar">
    <w:name w:val="Mailer Char"/>
    <w:basedOn w:val="DefaultParagraphFont"/>
    <w:link w:val="Mailer"/>
    <w:rsid w:val="005A467B"/>
    <w:rPr>
      <w:color w:val="444D26" w:themeColor="text2"/>
      <w:sz w:val="28"/>
    </w:rPr>
  </w:style>
  <w:style w:type="paragraph" w:styleId="BlockText">
    <w:name w:val="Block Text"/>
    <w:basedOn w:val="Normal"/>
    <w:rsid w:val="005A467B"/>
    <w:pPr>
      <w:spacing w:after="0" w:line="264" w:lineRule="auto"/>
    </w:pPr>
    <w:rPr>
      <w:iCs/>
      <w:color w:val="404040" w:themeColor="text1" w:themeTint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0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Real%20Estate%20Newsletter.dotx" TargetMode="Externa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Newsletter.dotx</Template>
  <TotalTime>188</TotalTime>
  <Pages>2</Pages>
  <Words>4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Warrior</dc:creator>
  <cp:keywords/>
  <dc:description/>
  <cp:lastModifiedBy>A. Warrior</cp:lastModifiedBy>
  <cp:revision>6</cp:revision>
  <cp:lastPrinted>2011-10-11T22:27:00Z</cp:lastPrinted>
  <dcterms:created xsi:type="dcterms:W3CDTF">2011-10-11T19:45:00Z</dcterms:created>
  <dcterms:modified xsi:type="dcterms:W3CDTF">2011-10-13T12:23:00Z</dcterms:modified>
  <cp:category/>
</cp:coreProperties>
</file>